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E8A49D" w14:textId="77777777" w:rsidR="001F7573" w:rsidRDefault="001F7573" w:rsidP="009D1062">
      <w:pPr>
        <w:spacing w:line="360" w:lineRule="auto"/>
        <w:jc w:val="both"/>
      </w:pPr>
      <w:bookmarkStart w:id="0" w:name="_GoBack"/>
      <w:bookmarkEnd w:id="0"/>
    </w:p>
    <w:p w14:paraId="172BEC09" w14:textId="77777777" w:rsidR="001F7573" w:rsidRDefault="001F7573" w:rsidP="009D1062">
      <w:pPr>
        <w:spacing w:line="360" w:lineRule="auto"/>
        <w:jc w:val="both"/>
      </w:pPr>
    </w:p>
    <w:p w14:paraId="3BDA69FC" w14:textId="77777777" w:rsidR="001F7573" w:rsidRDefault="001F7573" w:rsidP="009D1062">
      <w:pPr>
        <w:spacing w:line="360" w:lineRule="auto"/>
        <w:jc w:val="both"/>
      </w:pPr>
    </w:p>
    <w:p w14:paraId="14276924" w14:textId="2AADB1CF" w:rsidR="001F7573" w:rsidRPr="00D13F4A" w:rsidRDefault="001F7573" w:rsidP="009D1062">
      <w:pPr>
        <w:spacing w:line="360" w:lineRule="auto"/>
        <w:jc w:val="both"/>
        <w:rPr>
          <w:rFonts w:ascii="Arial" w:hAnsi="Arial" w:cs="Arial"/>
          <w:b/>
          <w:bCs/>
        </w:rPr>
      </w:pPr>
      <w:r w:rsidRPr="00D13F4A">
        <w:rPr>
          <w:rFonts w:ascii="Arial" w:hAnsi="Arial" w:cs="Arial"/>
          <w:b/>
          <w:bCs/>
        </w:rPr>
        <w:t>DECLARACIÓN RESPONSABLE DE LOS CANDIDATOS/AS</w:t>
      </w:r>
    </w:p>
    <w:p w14:paraId="63FD33C5" w14:textId="77777777" w:rsidR="001F7573" w:rsidRPr="00D13F4A" w:rsidRDefault="001F7573" w:rsidP="009D1062">
      <w:pPr>
        <w:spacing w:line="360" w:lineRule="auto"/>
        <w:jc w:val="both"/>
        <w:rPr>
          <w:rFonts w:ascii="Arial" w:hAnsi="Arial" w:cs="Arial"/>
        </w:rPr>
      </w:pPr>
    </w:p>
    <w:p w14:paraId="00199A54" w14:textId="3FDA9D27" w:rsidR="00D13F4A" w:rsidRDefault="00D13F4A" w:rsidP="009D106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D/DÑA_______________________________________________________________________</w:t>
      </w:r>
    </w:p>
    <w:p w14:paraId="1B564DF5" w14:textId="031E6378" w:rsidR="00D13F4A" w:rsidRDefault="00D13F4A" w:rsidP="009D106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COLEGIADO/A NÚMERO________________________________________________________</w:t>
      </w:r>
    </w:p>
    <w:p w14:paraId="5E900C0F" w14:textId="32946CCB" w:rsidR="00D13F4A" w:rsidRDefault="00D13F4A" w:rsidP="009D106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DNI__________________________________________________________________________</w:t>
      </w:r>
    </w:p>
    <w:p w14:paraId="0910A417" w14:textId="397CD1A1" w:rsidR="00D13F4A" w:rsidRDefault="00D13F4A" w:rsidP="009D106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CARGO AL QUE ME PRESENTO__________________________________________________</w:t>
      </w:r>
    </w:p>
    <w:p w14:paraId="13EA9DA0" w14:textId="77777777" w:rsidR="00D13F4A" w:rsidRDefault="00D13F4A" w:rsidP="009D1062">
      <w:pPr>
        <w:spacing w:line="360" w:lineRule="auto"/>
        <w:jc w:val="both"/>
        <w:rPr>
          <w:rFonts w:ascii="Arial" w:hAnsi="Arial" w:cs="Arial"/>
        </w:rPr>
      </w:pPr>
    </w:p>
    <w:p w14:paraId="18302948" w14:textId="77777777" w:rsidR="00D13F4A" w:rsidRDefault="00D13F4A" w:rsidP="009D1062">
      <w:pPr>
        <w:spacing w:line="360" w:lineRule="auto"/>
        <w:jc w:val="both"/>
        <w:rPr>
          <w:rFonts w:ascii="Arial" w:hAnsi="Arial" w:cs="Arial"/>
        </w:rPr>
      </w:pPr>
    </w:p>
    <w:p w14:paraId="468F7615" w14:textId="39D6CCAD" w:rsidR="001F7573" w:rsidRPr="00F21222" w:rsidRDefault="001F7573" w:rsidP="009D1062">
      <w:pPr>
        <w:spacing w:line="360" w:lineRule="auto"/>
        <w:jc w:val="both"/>
        <w:rPr>
          <w:rFonts w:ascii="Arial" w:hAnsi="Arial" w:cs="Arial"/>
          <w:b/>
          <w:bCs/>
          <w:u w:val="single"/>
        </w:rPr>
      </w:pPr>
      <w:r w:rsidRPr="00F21222">
        <w:rPr>
          <w:rFonts w:ascii="Arial" w:hAnsi="Arial" w:cs="Arial"/>
          <w:b/>
          <w:bCs/>
        </w:rPr>
        <w:t xml:space="preserve"> </w:t>
      </w:r>
      <w:r w:rsidRPr="00F21222">
        <w:rPr>
          <w:rFonts w:ascii="Arial" w:hAnsi="Arial" w:cs="Arial"/>
          <w:b/>
          <w:bCs/>
          <w:u w:val="single"/>
        </w:rPr>
        <w:t>DECLAR</w:t>
      </w:r>
      <w:r w:rsidR="00D13F4A" w:rsidRPr="00F21222">
        <w:rPr>
          <w:rFonts w:ascii="Arial" w:hAnsi="Arial" w:cs="Arial"/>
          <w:b/>
          <w:bCs/>
          <w:u w:val="single"/>
        </w:rPr>
        <w:t>O BAJO MI RESPONSABILIDAD</w:t>
      </w:r>
      <w:r w:rsidRPr="00F21222">
        <w:rPr>
          <w:rFonts w:ascii="Arial" w:hAnsi="Arial" w:cs="Arial"/>
          <w:b/>
          <w:bCs/>
          <w:u w:val="single"/>
        </w:rPr>
        <w:t>:</w:t>
      </w:r>
    </w:p>
    <w:p w14:paraId="2C8F7EFD" w14:textId="77777777" w:rsidR="001F7573" w:rsidRPr="00F21222" w:rsidRDefault="001F7573" w:rsidP="009D1062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723CB370" w14:textId="5F16FF2A" w:rsidR="001F7573" w:rsidRPr="00F21222" w:rsidRDefault="001F7573" w:rsidP="009D106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21222">
        <w:rPr>
          <w:rFonts w:ascii="Arial" w:hAnsi="Arial" w:cs="Arial"/>
          <w:sz w:val="22"/>
          <w:szCs w:val="22"/>
        </w:rPr>
        <w:t xml:space="preserve"> 1. Que reún</w:t>
      </w:r>
      <w:r w:rsidR="00D13F4A" w:rsidRPr="00F21222">
        <w:rPr>
          <w:rFonts w:ascii="Arial" w:hAnsi="Arial" w:cs="Arial"/>
          <w:sz w:val="22"/>
          <w:szCs w:val="22"/>
        </w:rPr>
        <w:t>o</w:t>
      </w:r>
      <w:r w:rsidRPr="00F21222">
        <w:rPr>
          <w:rFonts w:ascii="Arial" w:hAnsi="Arial" w:cs="Arial"/>
          <w:sz w:val="22"/>
          <w:szCs w:val="22"/>
        </w:rPr>
        <w:t xml:space="preserve"> todos los requisitos exigidos por los Estatutos del  Colegio Oficial de </w:t>
      </w:r>
      <w:r w:rsidR="00D13F4A" w:rsidRPr="00F21222">
        <w:rPr>
          <w:rFonts w:ascii="Arial" w:hAnsi="Arial" w:cs="Arial"/>
          <w:sz w:val="22"/>
          <w:szCs w:val="22"/>
        </w:rPr>
        <w:t xml:space="preserve">Enfermería de Teruel </w:t>
      </w:r>
      <w:r w:rsidRPr="00F21222">
        <w:rPr>
          <w:rFonts w:ascii="Arial" w:hAnsi="Arial" w:cs="Arial"/>
          <w:sz w:val="22"/>
          <w:szCs w:val="22"/>
        </w:rPr>
        <w:t>para concurrir al cargo para el que</w:t>
      </w:r>
      <w:r w:rsidR="00D13F4A" w:rsidRPr="00F21222">
        <w:rPr>
          <w:rFonts w:ascii="Arial" w:hAnsi="Arial" w:cs="Arial"/>
          <w:sz w:val="22"/>
          <w:szCs w:val="22"/>
        </w:rPr>
        <w:t xml:space="preserve"> me presento</w:t>
      </w:r>
      <w:r w:rsidRPr="00F21222">
        <w:rPr>
          <w:rFonts w:ascii="Arial" w:hAnsi="Arial" w:cs="Arial"/>
          <w:sz w:val="22"/>
          <w:szCs w:val="22"/>
        </w:rPr>
        <w:t xml:space="preserve">. </w:t>
      </w:r>
    </w:p>
    <w:p w14:paraId="70212854" w14:textId="77777777" w:rsidR="001F7573" w:rsidRPr="00F21222" w:rsidRDefault="001F7573" w:rsidP="009D106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D2B6073" w14:textId="06BB08A6" w:rsidR="001F7573" w:rsidRPr="00F21222" w:rsidRDefault="001F7573" w:rsidP="009D106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21222">
        <w:rPr>
          <w:rFonts w:ascii="Arial" w:hAnsi="Arial" w:cs="Arial"/>
          <w:sz w:val="22"/>
          <w:szCs w:val="22"/>
        </w:rPr>
        <w:t xml:space="preserve">2. Que </w:t>
      </w:r>
      <w:r w:rsidR="00D13F4A" w:rsidRPr="00F21222">
        <w:rPr>
          <w:rFonts w:ascii="Arial" w:hAnsi="Arial" w:cs="Arial"/>
          <w:sz w:val="22"/>
          <w:szCs w:val="22"/>
        </w:rPr>
        <w:t xml:space="preserve">me </w:t>
      </w:r>
      <w:r w:rsidRPr="00F21222">
        <w:rPr>
          <w:rFonts w:ascii="Arial" w:hAnsi="Arial" w:cs="Arial"/>
          <w:sz w:val="22"/>
          <w:szCs w:val="22"/>
        </w:rPr>
        <w:t xml:space="preserve"> encuentr</w:t>
      </w:r>
      <w:r w:rsidR="00D13F4A" w:rsidRPr="00F21222">
        <w:rPr>
          <w:rFonts w:ascii="Arial" w:hAnsi="Arial" w:cs="Arial"/>
          <w:sz w:val="22"/>
          <w:szCs w:val="22"/>
        </w:rPr>
        <w:t>o</w:t>
      </w:r>
      <w:r w:rsidRPr="00F21222">
        <w:rPr>
          <w:rFonts w:ascii="Arial" w:hAnsi="Arial" w:cs="Arial"/>
          <w:sz w:val="22"/>
          <w:szCs w:val="22"/>
        </w:rPr>
        <w:t xml:space="preserve"> en pleno ejercicio de </w:t>
      </w:r>
      <w:r w:rsidR="00D13F4A" w:rsidRPr="00F21222">
        <w:rPr>
          <w:rFonts w:ascii="Arial" w:hAnsi="Arial" w:cs="Arial"/>
          <w:sz w:val="22"/>
          <w:szCs w:val="22"/>
        </w:rPr>
        <w:t>mis</w:t>
      </w:r>
      <w:r w:rsidRPr="00F21222">
        <w:rPr>
          <w:rFonts w:ascii="Arial" w:hAnsi="Arial" w:cs="Arial"/>
          <w:sz w:val="22"/>
          <w:szCs w:val="22"/>
        </w:rPr>
        <w:t xml:space="preserve"> derechos colegiales. </w:t>
      </w:r>
    </w:p>
    <w:p w14:paraId="785828FE" w14:textId="77777777" w:rsidR="001F7573" w:rsidRPr="00F21222" w:rsidRDefault="001F7573" w:rsidP="009D106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858D9B1" w14:textId="1E0F772C" w:rsidR="001F7573" w:rsidRPr="00F21222" w:rsidRDefault="001F7573" w:rsidP="009D106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21222">
        <w:rPr>
          <w:rFonts w:ascii="Arial" w:hAnsi="Arial" w:cs="Arial"/>
          <w:sz w:val="22"/>
          <w:szCs w:val="22"/>
        </w:rPr>
        <w:t>3. Que no e</w:t>
      </w:r>
      <w:r w:rsidR="00D13F4A" w:rsidRPr="00F21222">
        <w:rPr>
          <w:rFonts w:ascii="Arial" w:hAnsi="Arial" w:cs="Arial"/>
          <w:sz w:val="22"/>
          <w:szCs w:val="22"/>
        </w:rPr>
        <w:t xml:space="preserve">stoy </w:t>
      </w:r>
      <w:r w:rsidRPr="00F21222">
        <w:rPr>
          <w:rFonts w:ascii="Arial" w:hAnsi="Arial" w:cs="Arial"/>
          <w:sz w:val="22"/>
          <w:szCs w:val="22"/>
        </w:rPr>
        <w:t xml:space="preserve"> incurso en causa de incompatibilidad, incapacidad o sanción disciplinaria que impida </w:t>
      </w:r>
      <w:r w:rsidR="00D13F4A" w:rsidRPr="00F21222">
        <w:rPr>
          <w:rFonts w:ascii="Arial" w:hAnsi="Arial" w:cs="Arial"/>
          <w:sz w:val="22"/>
          <w:szCs w:val="22"/>
        </w:rPr>
        <w:t>mi</w:t>
      </w:r>
      <w:r w:rsidRPr="00F21222">
        <w:rPr>
          <w:rFonts w:ascii="Arial" w:hAnsi="Arial" w:cs="Arial"/>
          <w:sz w:val="22"/>
          <w:szCs w:val="22"/>
        </w:rPr>
        <w:t xml:space="preserve"> elegibilidad. </w:t>
      </w:r>
    </w:p>
    <w:p w14:paraId="532657E2" w14:textId="77777777" w:rsidR="001F7573" w:rsidRPr="00F21222" w:rsidRDefault="001F7573" w:rsidP="009D106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BAE4D74" w14:textId="68ABDB86" w:rsidR="001F7573" w:rsidRPr="00F21222" w:rsidRDefault="001F7573" w:rsidP="009D106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21222">
        <w:rPr>
          <w:rFonts w:ascii="Arial" w:hAnsi="Arial" w:cs="Arial"/>
          <w:sz w:val="22"/>
          <w:szCs w:val="22"/>
        </w:rPr>
        <w:t>4. Que acept</w:t>
      </w:r>
      <w:r w:rsidR="00D13F4A" w:rsidRPr="00F21222">
        <w:rPr>
          <w:rFonts w:ascii="Arial" w:hAnsi="Arial" w:cs="Arial"/>
          <w:sz w:val="22"/>
          <w:szCs w:val="22"/>
        </w:rPr>
        <w:t>o</w:t>
      </w:r>
      <w:r w:rsidRPr="00F21222">
        <w:rPr>
          <w:rFonts w:ascii="Arial" w:hAnsi="Arial" w:cs="Arial"/>
          <w:sz w:val="22"/>
          <w:szCs w:val="22"/>
        </w:rPr>
        <w:t xml:space="preserve"> expresamente la candidatura y el cargo para el que </w:t>
      </w:r>
      <w:r w:rsidR="00D13F4A" w:rsidRPr="00F21222">
        <w:rPr>
          <w:rFonts w:ascii="Arial" w:hAnsi="Arial" w:cs="Arial"/>
          <w:sz w:val="22"/>
          <w:szCs w:val="22"/>
        </w:rPr>
        <w:t>me</w:t>
      </w:r>
      <w:r w:rsidRPr="00F21222">
        <w:rPr>
          <w:rFonts w:ascii="Arial" w:hAnsi="Arial" w:cs="Arial"/>
          <w:sz w:val="22"/>
          <w:szCs w:val="22"/>
        </w:rPr>
        <w:t xml:space="preserve"> present</w:t>
      </w:r>
      <w:r w:rsidR="00D13F4A" w:rsidRPr="00F21222">
        <w:rPr>
          <w:rFonts w:ascii="Arial" w:hAnsi="Arial" w:cs="Arial"/>
          <w:sz w:val="22"/>
          <w:szCs w:val="22"/>
        </w:rPr>
        <w:t>o</w:t>
      </w:r>
      <w:r w:rsidRPr="00F21222">
        <w:rPr>
          <w:rFonts w:ascii="Arial" w:hAnsi="Arial" w:cs="Arial"/>
          <w:sz w:val="22"/>
          <w:szCs w:val="22"/>
        </w:rPr>
        <w:t xml:space="preserve">, en caso de resultar electos/as. </w:t>
      </w:r>
    </w:p>
    <w:p w14:paraId="20DCB04D" w14:textId="77777777" w:rsidR="001F7573" w:rsidRPr="00F21222" w:rsidRDefault="001F7573" w:rsidP="009D106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BAA80A7" w14:textId="10466429" w:rsidR="00BE79BF" w:rsidRPr="00F21222" w:rsidRDefault="001F7573" w:rsidP="009D106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21222">
        <w:rPr>
          <w:rFonts w:ascii="Arial" w:hAnsi="Arial" w:cs="Arial"/>
          <w:sz w:val="22"/>
          <w:szCs w:val="22"/>
        </w:rPr>
        <w:t>5. Que con</w:t>
      </w:r>
      <w:r w:rsidR="00D13F4A" w:rsidRPr="00F21222">
        <w:rPr>
          <w:rFonts w:ascii="Arial" w:hAnsi="Arial" w:cs="Arial"/>
          <w:sz w:val="22"/>
          <w:szCs w:val="22"/>
        </w:rPr>
        <w:t>ozco</w:t>
      </w:r>
      <w:r w:rsidRPr="00F21222">
        <w:rPr>
          <w:rFonts w:ascii="Arial" w:hAnsi="Arial" w:cs="Arial"/>
          <w:sz w:val="22"/>
          <w:szCs w:val="22"/>
        </w:rPr>
        <w:t xml:space="preserve"> y acept</w:t>
      </w:r>
      <w:r w:rsidR="00D13F4A" w:rsidRPr="00F21222">
        <w:rPr>
          <w:rFonts w:ascii="Arial" w:hAnsi="Arial" w:cs="Arial"/>
          <w:sz w:val="22"/>
          <w:szCs w:val="22"/>
        </w:rPr>
        <w:t>o</w:t>
      </w:r>
      <w:r w:rsidRPr="00F21222">
        <w:rPr>
          <w:rFonts w:ascii="Arial" w:hAnsi="Arial" w:cs="Arial"/>
          <w:sz w:val="22"/>
          <w:szCs w:val="22"/>
        </w:rPr>
        <w:t xml:space="preserve"> íntegramente las Normas Electorales y los Estatutos colegiales</w:t>
      </w:r>
      <w:r w:rsidR="00D13F4A" w:rsidRPr="00F21222">
        <w:rPr>
          <w:rFonts w:ascii="Arial" w:hAnsi="Arial" w:cs="Arial"/>
          <w:sz w:val="22"/>
          <w:szCs w:val="22"/>
        </w:rPr>
        <w:t>.</w:t>
      </w:r>
    </w:p>
    <w:p w14:paraId="13AF62C0" w14:textId="77777777" w:rsidR="00D13F4A" w:rsidRPr="00F21222" w:rsidRDefault="00D13F4A" w:rsidP="009D106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4FCAB50" w14:textId="77777777" w:rsidR="00D13F4A" w:rsidRPr="00F21222" w:rsidRDefault="00D13F4A" w:rsidP="009D106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E101FDB" w14:textId="09C4B5EB" w:rsidR="00D13F4A" w:rsidRPr="00F21222" w:rsidRDefault="00D13F4A" w:rsidP="009D1062">
      <w:pPr>
        <w:spacing w:line="360" w:lineRule="auto"/>
        <w:jc w:val="both"/>
        <w:rPr>
          <w:rFonts w:ascii="Arial" w:hAnsi="Arial" w:cs="Arial"/>
          <w:sz w:val="22"/>
          <w:szCs w:val="22"/>
          <w:lang w:val="es-ES"/>
        </w:rPr>
      </w:pPr>
      <w:r w:rsidRPr="00F21222">
        <w:rPr>
          <w:rFonts w:ascii="Arial" w:hAnsi="Arial" w:cs="Arial"/>
          <w:sz w:val="22"/>
          <w:szCs w:val="22"/>
        </w:rPr>
        <w:t>FIRMA Y FECHA DEL COLEGIADO/A</w:t>
      </w:r>
    </w:p>
    <w:sectPr w:rsidR="00D13F4A" w:rsidRPr="00F21222" w:rsidSect="00A058D3">
      <w:headerReference w:type="default" r:id="rId7"/>
      <w:pgSz w:w="11906" w:h="16838" w:code="9"/>
      <w:pgMar w:top="2552" w:right="1416" w:bottom="1418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D46C09" w14:textId="77777777" w:rsidR="00B940B0" w:rsidRDefault="00B940B0">
      <w:r>
        <w:separator/>
      </w:r>
    </w:p>
  </w:endnote>
  <w:endnote w:type="continuationSeparator" w:id="0">
    <w:p w14:paraId="6C34F437" w14:textId="77777777" w:rsidR="00B940B0" w:rsidRDefault="00B94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B25A68" w14:textId="77777777" w:rsidR="00B940B0" w:rsidRDefault="00B940B0">
      <w:r>
        <w:separator/>
      </w:r>
    </w:p>
  </w:footnote>
  <w:footnote w:type="continuationSeparator" w:id="0">
    <w:p w14:paraId="2455F581" w14:textId="77777777" w:rsidR="00B940B0" w:rsidRDefault="00B940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F81EB4" w14:textId="3F9DF4A9" w:rsidR="00E67F8F" w:rsidRDefault="00E67F8F" w:rsidP="00E67F8F">
    <w:pPr>
      <w:pStyle w:val="Encabezado"/>
      <w:tabs>
        <w:tab w:val="left" w:pos="708"/>
      </w:tabs>
      <w:rPr>
        <w:lang w:val="es-ES"/>
      </w:rPr>
    </w:pPr>
  </w:p>
  <w:p w14:paraId="1EBEB9AE" w14:textId="29BFCC97" w:rsidR="00E67F8F" w:rsidRDefault="009D1062" w:rsidP="00E67F8F">
    <w:pPr>
      <w:pStyle w:val="Encabezado"/>
      <w:tabs>
        <w:tab w:val="left" w:pos="708"/>
      </w:tabs>
    </w:pPr>
    <w:r w:rsidRPr="009D1062">
      <w:rPr>
        <w:noProof/>
        <w:lang w:val="es-ES"/>
      </w:rPr>
      <w:drawing>
        <wp:anchor distT="0" distB="0" distL="114300" distR="114300" simplePos="0" relativeHeight="251658240" behindDoc="0" locked="0" layoutInCell="1" allowOverlap="1" wp14:anchorId="5D48D1B3" wp14:editId="1B9A4FC9">
          <wp:simplePos x="0" y="0"/>
          <wp:positionH relativeFrom="margin">
            <wp:align>left</wp:align>
          </wp:positionH>
          <wp:positionV relativeFrom="paragraph">
            <wp:posOffset>13335</wp:posOffset>
          </wp:positionV>
          <wp:extent cx="2708275" cy="714375"/>
          <wp:effectExtent l="0" t="0" r="0" b="0"/>
          <wp:wrapThrough wrapText="bothSides">
            <wp:wrapPolygon edited="0">
              <wp:start x="1215" y="0"/>
              <wp:lineTo x="0" y="2304"/>
              <wp:lineTo x="0" y="13248"/>
              <wp:lineTo x="456" y="18432"/>
              <wp:lineTo x="1975" y="20736"/>
              <wp:lineTo x="2127" y="20736"/>
              <wp:lineTo x="3646" y="20736"/>
              <wp:lineTo x="3798" y="20736"/>
              <wp:lineTo x="5318" y="18432"/>
              <wp:lineTo x="21423" y="17856"/>
              <wp:lineTo x="21423" y="2880"/>
              <wp:lineTo x="4406" y="0"/>
              <wp:lineTo x="1215" y="0"/>
            </wp:wrapPolygon>
          </wp:wrapThrough>
          <wp:docPr id="20" name="Imagen 20" descr="C:\Users\usuario\OneDrive - unizar.es\Colegio V1\Logos y firmas\Logo\LOGOS\Logotipo Teruel_horizont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uario\OneDrive - unizar.es\Colegio V1\Logos y firmas\Logo\LOGOS\Logotipo Teruel_horizontal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3498" cy="7157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800068B" w14:textId="4E55FABD" w:rsidR="00E67F8F" w:rsidRDefault="009D1062" w:rsidP="009D1062">
    <w:pPr>
      <w:pStyle w:val="Encabezado"/>
      <w:tabs>
        <w:tab w:val="clear" w:pos="4252"/>
        <w:tab w:val="left" w:pos="708"/>
        <w:tab w:val="center" w:pos="5670"/>
      </w:tabs>
      <w:rPr>
        <w:rFonts w:ascii="Verdana" w:hAnsi="Verdana" w:cs="Arial"/>
        <w:color w:val="808080"/>
      </w:rPr>
    </w:pPr>
    <w:r>
      <w:rPr>
        <w:color w:val="808080"/>
      </w:rPr>
      <w:t xml:space="preserve">                      </w:t>
    </w:r>
    <w:r w:rsidR="00E67F8F">
      <w:rPr>
        <w:color w:val="808080"/>
      </w:rPr>
      <w:tab/>
    </w:r>
    <w:r w:rsidR="00E67F8F">
      <w:rPr>
        <w:rFonts w:ascii="Verdana" w:hAnsi="Verdana" w:cs="Arial"/>
        <w:color w:val="808080"/>
      </w:rPr>
      <w:t>C/.Los Tilos, 3 bajo 44002 Teruel</w:t>
    </w:r>
  </w:p>
  <w:p w14:paraId="7407D2F7" w14:textId="341F1F0D" w:rsidR="00E67F8F" w:rsidRDefault="009D1062" w:rsidP="00E67F8F">
    <w:pPr>
      <w:pStyle w:val="Encabezado"/>
      <w:tabs>
        <w:tab w:val="clear" w:pos="4252"/>
        <w:tab w:val="left" w:pos="6300"/>
      </w:tabs>
      <w:ind w:left="5760" w:right="-441" w:hanging="5040"/>
      <w:rPr>
        <w:rFonts w:ascii="Verdana" w:hAnsi="Verdana" w:cs="Arial"/>
        <w:color w:val="808080"/>
      </w:rPr>
    </w:pPr>
    <w:r>
      <w:rPr>
        <w:rFonts w:ascii="Verdana" w:hAnsi="Verdana" w:cs="Arial"/>
        <w:color w:val="808080"/>
      </w:rPr>
      <w:t xml:space="preserve">  </w:t>
    </w:r>
    <w:r w:rsidR="00AC4D5F">
      <w:rPr>
        <w:rFonts w:ascii="Verdana" w:hAnsi="Verdana" w:cs="Arial"/>
        <w:color w:val="808080"/>
      </w:rPr>
      <w:t xml:space="preserve">              </w:t>
    </w:r>
    <w:r w:rsidR="00E67F8F">
      <w:rPr>
        <w:rFonts w:ascii="Verdana" w:hAnsi="Verdana" w:cs="Arial"/>
        <w:color w:val="808080"/>
      </w:rPr>
      <w:t>Tel.:978617148</w:t>
    </w:r>
  </w:p>
  <w:p w14:paraId="6B355114" w14:textId="51146B16" w:rsidR="00E67F8F" w:rsidRDefault="00AC4D5F" w:rsidP="009D1062">
    <w:pPr>
      <w:pStyle w:val="Encabezado"/>
      <w:tabs>
        <w:tab w:val="clear" w:pos="4252"/>
        <w:tab w:val="left" w:pos="6300"/>
      </w:tabs>
      <w:ind w:right="-441"/>
      <w:rPr>
        <w:rFonts w:ascii="Verdana" w:hAnsi="Verdana" w:cs="Arial"/>
        <w:color w:val="808080"/>
      </w:rPr>
    </w:pPr>
    <w:r>
      <w:rPr>
        <w:rFonts w:ascii="Verdana" w:hAnsi="Verdana" w:cs="Arial"/>
        <w:color w:val="808080"/>
      </w:rPr>
      <w:t xml:space="preserve">                </w:t>
    </w:r>
    <w:r w:rsidR="00E67F8F">
      <w:rPr>
        <w:rFonts w:ascii="Verdana" w:hAnsi="Verdana" w:cs="Arial"/>
        <w:color w:val="808080"/>
      </w:rPr>
      <w:t>enferteruel@enferteruel.com</w:t>
    </w:r>
  </w:p>
  <w:p w14:paraId="28B607E7" w14:textId="4F138B3A" w:rsidR="00BE79BF" w:rsidRDefault="00BE79BF">
    <w:pPr>
      <w:pStyle w:val="Encabezado"/>
      <w:tabs>
        <w:tab w:val="clear" w:pos="4252"/>
        <w:tab w:val="clear" w:pos="8504"/>
      </w:tabs>
      <w:ind w:left="-1260" w:right="6524"/>
      <w:jc w:val="center"/>
      <w:rPr>
        <w:rFonts w:cs="Arial"/>
        <w:color w:val="2D2DFF"/>
        <w:sz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B38"/>
    <w:rsid w:val="000023CC"/>
    <w:rsid w:val="00002A8C"/>
    <w:rsid w:val="00014CD8"/>
    <w:rsid w:val="00022FC6"/>
    <w:rsid w:val="00023CFB"/>
    <w:rsid w:val="00024BE3"/>
    <w:rsid w:val="000337A7"/>
    <w:rsid w:val="00036E02"/>
    <w:rsid w:val="00041AC4"/>
    <w:rsid w:val="0004783B"/>
    <w:rsid w:val="000504A3"/>
    <w:rsid w:val="000614EF"/>
    <w:rsid w:val="00063F95"/>
    <w:rsid w:val="00077B94"/>
    <w:rsid w:val="00082BB8"/>
    <w:rsid w:val="00090860"/>
    <w:rsid w:val="00090C50"/>
    <w:rsid w:val="00091F0A"/>
    <w:rsid w:val="000939D5"/>
    <w:rsid w:val="00093A7C"/>
    <w:rsid w:val="00097959"/>
    <w:rsid w:val="000A15B7"/>
    <w:rsid w:val="000B4FF6"/>
    <w:rsid w:val="000B565C"/>
    <w:rsid w:val="000C031A"/>
    <w:rsid w:val="000C47BB"/>
    <w:rsid w:val="000D1139"/>
    <w:rsid w:val="000D7B48"/>
    <w:rsid w:val="000E1191"/>
    <w:rsid w:val="000E13BF"/>
    <w:rsid w:val="000E4257"/>
    <w:rsid w:val="000F18B1"/>
    <w:rsid w:val="000F557B"/>
    <w:rsid w:val="000F6354"/>
    <w:rsid w:val="001021C8"/>
    <w:rsid w:val="001050BD"/>
    <w:rsid w:val="00106681"/>
    <w:rsid w:val="00125AAC"/>
    <w:rsid w:val="00131468"/>
    <w:rsid w:val="00134F7C"/>
    <w:rsid w:val="00136E68"/>
    <w:rsid w:val="00142B89"/>
    <w:rsid w:val="001510EE"/>
    <w:rsid w:val="001628ED"/>
    <w:rsid w:val="00167A68"/>
    <w:rsid w:val="00172A59"/>
    <w:rsid w:val="0018495B"/>
    <w:rsid w:val="00186559"/>
    <w:rsid w:val="00190818"/>
    <w:rsid w:val="001958CF"/>
    <w:rsid w:val="001B003B"/>
    <w:rsid w:val="001B6A3F"/>
    <w:rsid w:val="001C6117"/>
    <w:rsid w:val="001D158C"/>
    <w:rsid w:val="001D48D8"/>
    <w:rsid w:val="001D5DD9"/>
    <w:rsid w:val="001D60AE"/>
    <w:rsid w:val="001D7599"/>
    <w:rsid w:val="001E1682"/>
    <w:rsid w:val="001F7573"/>
    <w:rsid w:val="002035E5"/>
    <w:rsid w:val="00214B38"/>
    <w:rsid w:val="00215678"/>
    <w:rsid w:val="002375A4"/>
    <w:rsid w:val="002432CB"/>
    <w:rsid w:val="00244E00"/>
    <w:rsid w:val="00255A39"/>
    <w:rsid w:val="002564C7"/>
    <w:rsid w:val="00264118"/>
    <w:rsid w:val="00280A39"/>
    <w:rsid w:val="00281301"/>
    <w:rsid w:val="002855C9"/>
    <w:rsid w:val="00292C6F"/>
    <w:rsid w:val="00293285"/>
    <w:rsid w:val="00294D04"/>
    <w:rsid w:val="002A5956"/>
    <w:rsid w:val="002A6C0E"/>
    <w:rsid w:val="002A6D9B"/>
    <w:rsid w:val="002B012C"/>
    <w:rsid w:val="002B1F13"/>
    <w:rsid w:val="002B38D4"/>
    <w:rsid w:val="002B479F"/>
    <w:rsid w:val="002C21CC"/>
    <w:rsid w:val="002D236C"/>
    <w:rsid w:val="002D3DE3"/>
    <w:rsid w:val="002E03C7"/>
    <w:rsid w:val="002E0EDB"/>
    <w:rsid w:val="002E7DC7"/>
    <w:rsid w:val="002F0D58"/>
    <w:rsid w:val="002F1449"/>
    <w:rsid w:val="00300E57"/>
    <w:rsid w:val="0031028A"/>
    <w:rsid w:val="00313E16"/>
    <w:rsid w:val="00323EC4"/>
    <w:rsid w:val="0033142C"/>
    <w:rsid w:val="0033152D"/>
    <w:rsid w:val="00332E9F"/>
    <w:rsid w:val="003340CE"/>
    <w:rsid w:val="00334246"/>
    <w:rsid w:val="00334465"/>
    <w:rsid w:val="00340F79"/>
    <w:rsid w:val="003436D5"/>
    <w:rsid w:val="003448A1"/>
    <w:rsid w:val="0034630E"/>
    <w:rsid w:val="0034797C"/>
    <w:rsid w:val="00356AC4"/>
    <w:rsid w:val="00357D79"/>
    <w:rsid w:val="00361685"/>
    <w:rsid w:val="00361CA6"/>
    <w:rsid w:val="0036682A"/>
    <w:rsid w:val="00376F51"/>
    <w:rsid w:val="00377B50"/>
    <w:rsid w:val="00383BB1"/>
    <w:rsid w:val="0038520F"/>
    <w:rsid w:val="0038586D"/>
    <w:rsid w:val="003939A5"/>
    <w:rsid w:val="003B1FAC"/>
    <w:rsid w:val="003B28DA"/>
    <w:rsid w:val="003D0D3E"/>
    <w:rsid w:val="003E2A4F"/>
    <w:rsid w:val="003E2C91"/>
    <w:rsid w:val="003E621A"/>
    <w:rsid w:val="003F0004"/>
    <w:rsid w:val="004131F5"/>
    <w:rsid w:val="00415133"/>
    <w:rsid w:val="004165D1"/>
    <w:rsid w:val="00417760"/>
    <w:rsid w:val="00435C68"/>
    <w:rsid w:val="004571EA"/>
    <w:rsid w:val="00457391"/>
    <w:rsid w:val="00463041"/>
    <w:rsid w:val="00477C81"/>
    <w:rsid w:val="00480195"/>
    <w:rsid w:val="00490E6E"/>
    <w:rsid w:val="00490ED2"/>
    <w:rsid w:val="00494439"/>
    <w:rsid w:val="00497C36"/>
    <w:rsid w:val="004A1C11"/>
    <w:rsid w:val="004C3DD6"/>
    <w:rsid w:val="004D059C"/>
    <w:rsid w:val="004D48E7"/>
    <w:rsid w:val="004D60D7"/>
    <w:rsid w:val="004D7A4F"/>
    <w:rsid w:val="004E3105"/>
    <w:rsid w:val="004F2696"/>
    <w:rsid w:val="004F3AE8"/>
    <w:rsid w:val="004F5D7B"/>
    <w:rsid w:val="0051398F"/>
    <w:rsid w:val="00533ABA"/>
    <w:rsid w:val="005409D4"/>
    <w:rsid w:val="00541E7D"/>
    <w:rsid w:val="00542A7B"/>
    <w:rsid w:val="005462F2"/>
    <w:rsid w:val="0055185B"/>
    <w:rsid w:val="00554458"/>
    <w:rsid w:val="0057112D"/>
    <w:rsid w:val="00571772"/>
    <w:rsid w:val="00571A10"/>
    <w:rsid w:val="00571C96"/>
    <w:rsid w:val="005828ED"/>
    <w:rsid w:val="0058329E"/>
    <w:rsid w:val="00592976"/>
    <w:rsid w:val="005A0565"/>
    <w:rsid w:val="005A5EF6"/>
    <w:rsid w:val="005B141C"/>
    <w:rsid w:val="005B589F"/>
    <w:rsid w:val="005C1979"/>
    <w:rsid w:val="005C65AF"/>
    <w:rsid w:val="005C66B1"/>
    <w:rsid w:val="005C7FC1"/>
    <w:rsid w:val="005D1A8A"/>
    <w:rsid w:val="005D36FD"/>
    <w:rsid w:val="005D6E64"/>
    <w:rsid w:val="005E300F"/>
    <w:rsid w:val="005F2EE2"/>
    <w:rsid w:val="00601E14"/>
    <w:rsid w:val="00603813"/>
    <w:rsid w:val="006112BE"/>
    <w:rsid w:val="00614CBF"/>
    <w:rsid w:val="006150EB"/>
    <w:rsid w:val="00633D5B"/>
    <w:rsid w:val="006348E4"/>
    <w:rsid w:val="00634973"/>
    <w:rsid w:val="00636771"/>
    <w:rsid w:val="006409C7"/>
    <w:rsid w:val="00642FB1"/>
    <w:rsid w:val="00645728"/>
    <w:rsid w:val="0064772B"/>
    <w:rsid w:val="0065111E"/>
    <w:rsid w:val="006515F7"/>
    <w:rsid w:val="00654F94"/>
    <w:rsid w:val="0066333C"/>
    <w:rsid w:val="00664125"/>
    <w:rsid w:val="0067070E"/>
    <w:rsid w:val="00675231"/>
    <w:rsid w:val="00687C15"/>
    <w:rsid w:val="0069142E"/>
    <w:rsid w:val="00694037"/>
    <w:rsid w:val="006966E7"/>
    <w:rsid w:val="00697D0D"/>
    <w:rsid w:val="006A0C32"/>
    <w:rsid w:val="006A2C86"/>
    <w:rsid w:val="006A2D8A"/>
    <w:rsid w:val="006B0D4F"/>
    <w:rsid w:val="006B52C3"/>
    <w:rsid w:val="006D03EC"/>
    <w:rsid w:val="006D2D13"/>
    <w:rsid w:val="006D620D"/>
    <w:rsid w:val="006E13CB"/>
    <w:rsid w:val="006E18D7"/>
    <w:rsid w:val="006E56B7"/>
    <w:rsid w:val="006E6C20"/>
    <w:rsid w:val="006F502A"/>
    <w:rsid w:val="006F7560"/>
    <w:rsid w:val="00702674"/>
    <w:rsid w:val="00703BF0"/>
    <w:rsid w:val="00705DD6"/>
    <w:rsid w:val="007070D5"/>
    <w:rsid w:val="00707BFA"/>
    <w:rsid w:val="00716860"/>
    <w:rsid w:val="007274CA"/>
    <w:rsid w:val="00731FB4"/>
    <w:rsid w:val="007431FE"/>
    <w:rsid w:val="007524F6"/>
    <w:rsid w:val="00756A7A"/>
    <w:rsid w:val="00760004"/>
    <w:rsid w:val="0076354E"/>
    <w:rsid w:val="00763A7F"/>
    <w:rsid w:val="007641B4"/>
    <w:rsid w:val="00772A2A"/>
    <w:rsid w:val="0077490D"/>
    <w:rsid w:val="00782A2D"/>
    <w:rsid w:val="00792FF8"/>
    <w:rsid w:val="007947B4"/>
    <w:rsid w:val="00794A87"/>
    <w:rsid w:val="007B665F"/>
    <w:rsid w:val="007C0E9C"/>
    <w:rsid w:val="007C1C96"/>
    <w:rsid w:val="007C69C7"/>
    <w:rsid w:val="007C736C"/>
    <w:rsid w:val="007D10E9"/>
    <w:rsid w:val="007E0104"/>
    <w:rsid w:val="007E4BD3"/>
    <w:rsid w:val="007F2383"/>
    <w:rsid w:val="007F6607"/>
    <w:rsid w:val="00812906"/>
    <w:rsid w:val="00814C51"/>
    <w:rsid w:val="00821D50"/>
    <w:rsid w:val="00831F2F"/>
    <w:rsid w:val="00834558"/>
    <w:rsid w:val="008409A9"/>
    <w:rsid w:val="00841ADA"/>
    <w:rsid w:val="00845291"/>
    <w:rsid w:val="008454EB"/>
    <w:rsid w:val="008513F7"/>
    <w:rsid w:val="0085414C"/>
    <w:rsid w:val="00856962"/>
    <w:rsid w:val="00860617"/>
    <w:rsid w:val="0086074F"/>
    <w:rsid w:val="00861D74"/>
    <w:rsid w:val="00861D9D"/>
    <w:rsid w:val="00863CC8"/>
    <w:rsid w:val="00867313"/>
    <w:rsid w:val="00872B90"/>
    <w:rsid w:val="00873566"/>
    <w:rsid w:val="0087399F"/>
    <w:rsid w:val="0088680B"/>
    <w:rsid w:val="00887BB3"/>
    <w:rsid w:val="00890C0A"/>
    <w:rsid w:val="008C0D9E"/>
    <w:rsid w:val="008C2F2B"/>
    <w:rsid w:val="008C6EAC"/>
    <w:rsid w:val="008D0440"/>
    <w:rsid w:val="008D66AC"/>
    <w:rsid w:val="008F5788"/>
    <w:rsid w:val="00900188"/>
    <w:rsid w:val="00907619"/>
    <w:rsid w:val="009103CF"/>
    <w:rsid w:val="0091067A"/>
    <w:rsid w:val="00912927"/>
    <w:rsid w:val="00923CDD"/>
    <w:rsid w:val="0092525A"/>
    <w:rsid w:val="00934187"/>
    <w:rsid w:val="00936E05"/>
    <w:rsid w:val="00940FC2"/>
    <w:rsid w:val="0094147C"/>
    <w:rsid w:val="00946972"/>
    <w:rsid w:val="0095061E"/>
    <w:rsid w:val="00953A44"/>
    <w:rsid w:val="00954C38"/>
    <w:rsid w:val="00955F17"/>
    <w:rsid w:val="00960E95"/>
    <w:rsid w:val="00963535"/>
    <w:rsid w:val="00971678"/>
    <w:rsid w:val="00973650"/>
    <w:rsid w:val="0097757D"/>
    <w:rsid w:val="00984FC0"/>
    <w:rsid w:val="00991B05"/>
    <w:rsid w:val="00995A24"/>
    <w:rsid w:val="009B12A7"/>
    <w:rsid w:val="009C3420"/>
    <w:rsid w:val="009C5647"/>
    <w:rsid w:val="009D1062"/>
    <w:rsid w:val="009D24D8"/>
    <w:rsid w:val="009D4641"/>
    <w:rsid w:val="009D4B63"/>
    <w:rsid w:val="009E1461"/>
    <w:rsid w:val="009E2B87"/>
    <w:rsid w:val="009E360D"/>
    <w:rsid w:val="009E3696"/>
    <w:rsid w:val="009E3F36"/>
    <w:rsid w:val="009E48A6"/>
    <w:rsid w:val="009E501B"/>
    <w:rsid w:val="009F01E0"/>
    <w:rsid w:val="009F70E2"/>
    <w:rsid w:val="009F7442"/>
    <w:rsid w:val="00A058D3"/>
    <w:rsid w:val="00A10073"/>
    <w:rsid w:val="00A14A07"/>
    <w:rsid w:val="00A236E2"/>
    <w:rsid w:val="00A23FED"/>
    <w:rsid w:val="00A315EB"/>
    <w:rsid w:val="00A3506D"/>
    <w:rsid w:val="00A4347E"/>
    <w:rsid w:val="00A4600E"/>
    <w:rsid w:val="00A47076"/>
    <w:rsid w:val="00A51558"/>
    <w:rsid w:val="00A539A8"/>
    <w:rsid w:val="00A55CD9"/>
    <w:rsid w:val="00A61EA9"/>
    <w:rsid w:val="00A62984"/>
    <w:rsid w:val="00A6308A"/>
    <w:rsid w:val="00A669E1"/>
    <w:rsid w:val="00A66AA7"/>
    <w:rsid w:val="00A859BF"/>
    <w:rsid w:val="00A910B2"/>
    <w:rsid w:val="00AA191F"/>
    <w:rsid w:val="00AB19AB"/>
    <w:rsid w:val="00AC4B8F"/>
    <w:rsid w:val="00AC4D5F"/>
    <w:rsid w:val="00AE00B0"/>
    <w:rsid w:val="00AE04EC"/>
    <w:rsid w:val="00AE0D31"/>
    <w:rsid w:val="00AE26AF"/>
    <w:rsid w:val="00AF4AF4"/>
    <w:rsid w:val="00AF6F48"/>
    <w:rsid w:val="00B05EB9"/>
    <w:rsid w:val="00B0787A"/>
    <w:rsid w:val="00B128D8"/>
    <w:rsid w:val="00B1378A"/>
    <w:rsid w:val="00B143EF"/>
    <w:rsid w:val="00B217A8"/>
    <w:rsid w:val="00B30F2F"/>
    <w:rsid w:val="00B340F3"/>
    <w:rsid w:val="00B40E3A"/>
    <w:rsid w:val="00B50D74"/>
    <w:rsid w:val="00B53E79"/>
    <w:rsid w:val="00B62EF8"/>
    <w:rsid w:val="00B6632E"/>
    <w:rsid w:val="00B7512E"/>
    <w:rsid w:val="00B819D8"/>
    <w:rsid w:val="00B837B6"/>
    <w:rsid w:val="00B84577"/>
    <w:rsid w:val="00B84E38"/>
    <w:rsid w:val="00B937F6"/>
    <w:rsid w:val="00B940B0"/>
    <w:rsid w:val="00B979E5"/>
    <w:rsid w:val="00BA48DF"/>
    <w:rsid w:val="00BB2282"/>
    <w:rsid w:val="00BB416F"/>
    <w:rsid w:val="00BC03C5"/>
    <w:rsid w:val="00BC0519"/>
    <w:rsid w:val="00BE3D32"/>
    <w:rsid w:val="00BE6278"/>
    <w:rsid w:val="00BE79BF"/>
    <w:rsid w:val="00C04754"/>
    <w:rsid w:val="00C11203"/>
    <w:rsid w:val="00C164A6"/>
    <w:rsid w:val="00C16FBB"/>
    <w:rsid w:val="00C20397"/>
    <w:rsid w:val="00C440D4"/>
    <w:rsid w:val="00C47EA6"/>
    <w:rsid w:val="00C50D7A"/>
    <w:rsid w:val="00C5577C"/>
    <w:rsid w:val="00C644FF"/>
    <w:rsid w:val="00C71C6A"/>
    <w:rsid w:val="00C7715F"/>
    <w:rsid w:val="00C80A2E"/>
    <w:rsid w:val="00C80CED"/>
    <w:rsid w:val="00C829F1"/>
    <w:rsid w:val="00CB5067"/>
    <w:rsid w:val="00CB7239"/>
    <w:rsid w:val="00CC34D9"/>
    <w:rsid w:val="00CD5FDD"/>
    <w:rsid w:val="00CD6CA3"/>
    <w:rsid w:val="00CE4282"/>
    <w:rsid w:val="00CE7BCB"/>
    <w:rsid w:val="00CF18F9"/>
    <w:rsid w:val="00CF3B0E"/>
    <w:rsid w:val="00D02C77"/>
    <w:rsid w:val="00D033E0"/>
    <w:rsid w:val="00D11E9B"/>
    <w:rsid w:val="00D130A8"/>
    <w:rsid w:val="00D13584"/>
    <w:rsid w:val="00D13F4A"/>
    <w:rsid w:val="00D214A6"/>
    <w:rsid w:val="00D2255F"/>
    <w:rsid w:val="00D22963"/>
    <w:rsid w:val="00D22E4D"/>
    <w:rsid w:val="00D32C5B"/>
    <w:rsid w:val="00D36C98"/>
    <w:rsid w:val="00D37BCC"/>
    <w:rsid w:val="00D44EA8"/>
    <w:rsid w:val="00D46467"/>
    <w:rsid w:val="00D46494"/>
    <w:rsid w:val="00D54EE1"/>
    <w:rsid w:val="00D608AF"/>
    <w:rsid w:val="00D650CE"/>
    <w:rsid w:val="00D73CE9"/>
    <w:rsid w:val="00D74952"/>
    <w:rsid w:val="00D855E6"/>
    <w:rsid w:val="00D87E09"/>
    <w:rsid w:val="00D90301"/>
    <w:rsid w:val="00D916B2"/>
    <w:rsid w:val="00D9340A"/>
    <w:rsid w:val="00D93533"/>
    <w:rsid w:val="00DA5892"/>
    <w:rsid w:val="00DA5D33"/>
    <w:rsid w:val="00DA6CA0"/>
    <w:rsid w:val="00DC0F2C"/>
    <w:rsid w:val="00DC2BD2"/>
    <w:rsid w:val="00DC31A4"/>
    <w:rsid w:val="00DC63FA"/>
    <w:rsid w:val="00DC6FB4"/>
    <w:rsid w:val="00DD42C4"/>
    <w:rsid w:val="00DD4780"/>
    <w:rsid w:val="00DE0B37"/>
    <w:rsid w:val="00DE303D"/>
    <w:rsid w:val="00DF25AB"/>
    <w:rsid w:val="00DF423C"/>
    <w:rsid w:val="00DF4683"/>
    <w:rsid w:val="00E0162E"/>
    <w:rsid w:val="00E06C81"/>
    <w:rsid w:val="00E10094"/>
    <w:rsid w:val="00E11B2B"/>
    <w:rsid w:val="00E11F01"/>
    <w:rsid w:val="00E136DB"/>
    <w:rsid w:val="00E14A8C"/>
    <w:rsid w:val="00E15330"/>
    <w:rsid w:val="00E16077"/>
    <w:rsid w:val="00E4081E"/>
    <w:rsid w:val="00E43E5C"/>
    <w:rsid w:val="00E47623"/>
    <w:rsid w:val="00E54D1D"/>
    <w:rsid w:val="00E56669"/>
    <w:rsid w:val="00E6389F"/>
    <w:rsid w:val="00E65CD2"/>
    <w:rsid w:val="00E660E2"/>
    <w:rsid w:val="00E67F8F"/>
    <w:rsid w:val="00E74CC7"/>
    <w:rsid w:val="00E80779"/>
    <w:rsid w:val="00E82D3D"/>
    <w:rsid w:val="00E83F81"/>
    <w:rsid w:val="00E84311"/>
    <w:rsid w:val="00E84DD6"/>
    <w:rsid w:val="00E86190"/>
    <w:rsid w:val="00E862DB"/>
    <w:rsid w:val="00E87B89"/>
    <w:rsid w:val="00E91C57"/>
    <w:rsid w:val="00E94464"/>
    <w:rsid w:val="00E95868"/>
    <w:rsid w:val="00EA2002"/>
    <w:rsid w:val="00EB0215"/>
    <w:rsid w:val="00EB1626"/>
    <w:rsid w:val="00EB1D37"/>
    <w:rsid w:val="00EB1FE5"/>
    <w:rsid w:val="00EC15B8"/>
    <w:rsid w:val="00ED372B"/>
    <w:rsid w:val="00ED6138"/>
    <w:rsid w:val="00EE124D"/>
    <w:rsid w:val="00EE566B"/>
    <w:rsid w:val="00EE6C26"/>
    <w:rsid w:val="00EE7641"/>
    <w:rsid w:val="00EF4106"/>
    <w:rsid w:val="00F01491"/>
    <w:rsid w:val="00F03868"/>
    <w:rsid w:val="00F06A55"/>
    <w:rsid w:val="00F21222"/>
    <w:rsid w:val="00F2730B"/>
    <w:rsid w:val="00F34507"/>
    <w:rsid w:val="00F4287E"/>
    <w:rsid w:val="00F504E2"/>
    <w:rsid w:val="00F51072"/>
    <w:rsid w:val="00F53D92"/>
    <w:rsid w:val="00F60505"/>
    <w:rsid w:val="00F62054"/>
    <w:rsid w:val="00F62F8F"/>
    <w:rsid w:val="00F63EDE"/>
    <w:rsid w:val="00F66F1B"/>
    <w:rsid w:val="00F730A3"/>
    <w:rsid w:val="00F7377C"/>
    <w:rsid w:val="00F76FB7"/>
    <w:rsid w:val="00F807A5"/>
    <w:rsid w:val="00F8214F"/>
    <w:rsid w:val="00F906E0"/>
    <w:rsid w:val="00F926BC"/>
    <w:rsid w:val="00F93B31"/>
    <w:rsid w:val="00F94290"/>
    <w:rsid w:val="00F94B9F"/>
    <w:rsid w:val="00F94DD9"/>
    <w:rsid w:val="00F97B32"/>
    <w:rsid w:val="00FA4D35"/>
    <w:rsid w:val="00FB0B4C"/>
    <w:rsid w:val="00FC4D1F"/>
    <w:rsid w:val="00FC619F"/>
    <w:rsid w:val="00FC639E"/>
    <w:rsid w:val="00FC68CB"/>
    <w:rsid w:val="00FC7DDE"/>
    <w:rsid w:val="00FD16B8"/>
    <w:rsid w:val="00FE0FFE"/>
    <w:rsid w:val="00FE4E74"/>
    <w:rsid w:val="00FF0B76"/>
    <w:rsid w:val="00FF6359"/>
    <w:rsid w:val="00FF7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70977BC"/>
  <w15:docId w15:val="{3D2E70F3-1E22-4FF5-9B3F-14DB47AA4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398F"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7749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34630E"/>
    <w:rPr>
      <w:rFonts w:ascii="Tahoma" w:hAnsi="Tahoma" w:cs="Tahoma"/>
      <w:sz w:val="16"/>
      <w:szCs w:val="16"/>
    </w:rPr>
  </w:style>
  <w:style w:type="character" w:customStyle="1" w:styleId="EncabezadoCar">
    <w:name w:val="Encabezado Car"/>
    <w:basedOn w:val="Fuentedeprrafopredeter"/>
    <w:link w:val="Encabezado"/>
    <w:rsid w:val="00E67F8F"/>
    <w:rPr>
      <w:lang w:val="es-ES_tradnl"/>
    </w:rPr>
  </w:style>
  <w:style w:type="character" w:styleId="Hipervnculo">
    <w:name w:val="Hyperlink"/>
    <w:basedOn w:val="Fuentedeprrafopredeter"/>
    <w:unhideWhenUsed/>
    <w:rsid w:val="009D106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45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dor\Escritorio\documento%20con%20logo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9ADA66-B8F4-4125-B407-0C863EA29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documento con logo</Template>
  <TotalTime>0</TotalTime>
  <Pages>1</Pages>
  <Words>149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Teruel a 7 de Julio de 2004</vt:lpstr>
    </vt:vector>
  </TitlesOfParts>
  <Company>Casa</Company>
  <LinksUpToDate>false</LinksUpToDate>
  <CharactersWithSpaces>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Teruel a 7 de Julio de 2004</dc:title>
  <dc:creator>.</dc:creator>
  <cp:lastModifiedBy>Cuenta Microsoft</cp:lastModifiedBy>
  <cp:revision>2</cp:revision>
  <cp:lastPrinted>2026-09-24T11:26:00Z</cp:lastPrinted>
  <dcterms:created xsi:type="dcterms:W3CDTF">2026-10-05T10:54:00Z</dcterms:created>
  <dcterms:modified xsi:type="dcterms:W3CDTF">2026-10-05T10:54:00Z</dcterms:modified>
</cp:coreProperties>
</file>