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511E6" w14:textId="77777777" w:rsidR="00ED4A26" w:rsidRDefault="00ED4A26" w:rsidP="009D1062">
      <w:pPr>
        <w:spacing w:line="360" w:lineRule="auto"/>
        <w:jc w:val="both"/>
        <w:rPr>
          <w:sz w:val="24"/>
          <w:lang w:val="es-ES"/>
        </w:rPr>
      </w:pPr>
    </w:p>
    <w:p w14:paraId="5E41EA40" w14:textId="0E0DC9E8" w:rsidR="00ED4A26" w:rsidRPr="00ED4A26" w:rsidRDefault="00ED4A26" w:rsidP="00F3148A">
      <w:pPr>
        <w:pStyle w:val="Default"/>
        <w:jc w:val="center"/>
        <w:rPr>
          <w:rFonts w:ascii="Arial" w:hAnsi="Arial" w:cs="Arial"/>
        </w:rPr>
      </w:pPr>
      <w:r w:rsidRPr="00ED4A26">
        <w:rPr>
          <w:rFonts w:ascii="Arial" w:hAnsi="Arial" w:cs="Arial"/>
          <w:b/>
          <w:bCs/>
        </w:rPr>
        <w:t>MODELO OFICIAL DE CANDIDATURA CONJUNTA</w:t>
      </w:r>
    </w:p>
    <w:p w14:paraId="6C8BE6C0" w14:textId="77777777" w:rsidR="00ED4A26" w:rsidRPr="00E44626" w:rsidRDefault="00ED4A26" w:rsidP="00E44626">
      <w:pPr>
        <w:pStyle w:val="Default"/>
        <w:jc w:val="both"/>
        <w:rPr>
          <w:rFonts w:ascii="Arial" w:hAnsi="Arial" w:cs="Arial"/>
        </w:rPr>
      </w:pPr>
    </w:p>
    <w:p w14:paraId="1044A08F" w14:textId="1FD49A9C" w:rsidR="00FC34F0" w:rsidRPr="007A188E" w:rsidRDefault="00ED4A26" w:rsidP="00E4462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A188E">
        <w:rPr>
          <w:rFonts w:ascii="Arial" w:hAnsi="Arial" w:cs="Arial"/>
          <w:b/>
          <w:bCs/>
          <w:sz w:val="22"/>
          <w:szCs w:val="22"/>
        </w:rPr>
        <w:t>Aprobad</w:t>
      </w:r>
      <w:r w:rsidR="009603A9">
        <w:rPr>
          <w:rFonts w:ascii="Arial" w:hAnsi="Arial" w:cs="Arial"/>
          <w:b/>
          <w:bCs/>
          <w:sz w:val="22"/>
          <w:szCs w:val="22"/>
        </w:rPr>
        <w:t xml:space="preserve">o por la Junta de Gobierno del </w:t>
      </w:r>
      <w:r w:rsidRPr="007A188E">
        <w:rPr>
          <w:rFonts w:ascii="Arial" w:hAnsi="Arial" w:cs="Arial"/>
          <w:b/>
          <w:bCs/>
          <w:sz w:val="22"/>
          <w:szCs w:val="22"/>
        </w:rPr>
        <w:t>Colegio Oficial de Enfermería de Teruel</w:t>
      </w:r>
      <w:r w:rsidR="00FC34F0" w:rsidRPr="007A188E">
        <w:rPr>
          <w:rFonts w:ascii="Arial" w:hAnsi="Arial" w:cs="Arial"/>
          <w:b/>
          <w:bCs/>
          <w:sz w:val="22"/>
          <w:szCs w:val="22"/>
        </w:rPr>
        <w:t xml:space="preserve"> para concurrir a las elecciones a miembros de la Junta de Gobier</w:t>
      </w:r>
      <w:r w:rsidR="009603A9">
        <w:rPr>
          <w:rFonts w:ascii="Arial" w:hAnsi="Arial" w:cs="Arial"/>
          <w:b/>
          <w:bCs/>
          <w:sz w:val="22"/>
          <w:szCs w:val="22"/>
        </w:rPr>
        <w:t>no en sesión de fecha 05610/2026</w:t>
      </w:r>
    </w:p>
    <w:p w14:paraId="5593597A" w14:textId="77777777" w:rsidR="00FC34F0" w:rsidRPr="007A188E" w:rsidRDefault="00FC34F0" w:rsidP="00ED4A26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53B9A2F" w14:textId="094B4C46" w:rsidR="00ED4A26" w:rsidRPr="007A188E" w:rsidRDefault="00ED4A26" w:rsidP="00ED4A26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A188E">
        <w:rPr>
          <w:rFonts w:ascii="Arial" w:hAnsi="Arial" w:cs="Arial"/>
          <w:b/>
          <w:bCs/>
          <w:sz w:val="22"/>
          <w:szCs w:val="22"/>
        </w:rPr>
        <w:t>DATOS GENERALES DE LA CANDIDATURA</w:t>
      </w:r>
    </w:p>
    <w:p w14:paraId="27A00500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</w:p>
    <w:p w14:paraId="647C2DF8" w14:textId="68C7F6D2" w:rsidR="00ED4A26" w:rsidRPr="007A188E" w:rsidRDefault="00ED4A26" w:rsidP="00ED4A26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A188E">
        <w:rPr>
          <w:rFonts w:ascii="Arial" w:hAnsi="Arial" w:cs="Arial"/>
          <w:b/>
          <w:bCs/>
          <w:sz w:val="22"/>
          <w:szCs w:val="22"/>
        </w:rPr>
        <w:t>Denominación d</w:t>
      </w:r>
      <w:r w:rsidR="009603A9">
        <w:rPr>
          <w:rFonts w:ascii="Arial" w:hAnsi="Arial" w:cs="Arial"/>
          <w:b/>
          <w:bCs/>
          <w:sz w:val="22"/>
          <w:szCs w:val="22"/>
        </w:rPr>
        <w:t>e la candidatura (si la hubiera)</w:t>
      </w:r>
      <w:r w:rsidRPr="007A188E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10C4F4A2" w14:textId="77777777" w:rsidR="00ED4A26" w:rsidRPr="007A188E" w:rsidRDefault="00ED4A26" w:rsidP="00ED4A2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A96C41A" w14:textId="0AFC6BEC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 </w:t>
      </w:r>
    </w:p>
    <w:p w14:paraId="4E9177BF" w14:textId="77777777" w:rsidR="00ED4A26" w:rsidRPr="007A188E" w:rsidRDefault="00ED4A26" w:rsidP="00ED4A2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021F04DD" w14:textId="2077775C" w:rsidR="00ED4A26" w:rsidRPr="007A188E" w:rsidRDefault="00ED4A26" w:rsidP="00ED4A26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A188E">
        <w:rPr>
          <w:rFonts w:ascii="Arial" w:hAnsi="Arial" w:cs="Arial"/>
          <w:b/>
          <w:bCs/>
          <w:sz w:val="22"/>
          <w:szCs w:val="22"/>
        </w:rPr>
        <w:t xml:space="preserve">Representante de la candidatura (candidato a Presidente/a): </w:t>
      </w:r>
    </w:p>
    <w:p w14:paraId="533D25DC" w14:textId="77777777" w:rsidR="00ED4A26" w:rsidRPr="007A188E" w:rsidRDefault="00ED4A26" w:rsidP="00ED4A2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09B14FAD" w14:textId="4A9F363C" w:rsidR="00ED4A26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Nombre y apellidos: ..................................................................................................... </w:t>
      </w:r>
    </w:p>
    <w:p w14:paraId="1EB21F4D" w14:textId="77777777" w:rsidR="007A188E" w:rsidRPr="007A188E" w:rsidRDefault="007A188E" w:rsidP="00ED4A26">
      <w:pPr>
        <w:pStyle w:val="Default"/>
        <w:rPr>
          <w:rFonts w:ascii="Arial" w:hAnsi="Arial" w:cs="Arial"/>
          <w:sz w:val="22"/>
          <w:szCs w:val="22"/>
        </w:rPr>
      </w:pPr>
    </w:p>
    <w:p w14:paraId="2B7665C7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Nº de colegiado/a: ....................................................................................................... </w:t>
      </w:r>
    </w:p>
    <w:p w14:paraId="31EE7B0B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</w:p>
    <w:p w14:paraId="1E5330B2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DNI/NIE: ..................................................................................................................... </w:t>
      </w:r>
    </w:p>
    <w:p w14:paraId="5C3DF148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</w:p>
    <w:p w14:paraId="6C706DF6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Teléfono: ..................................................................................................................... </w:t>
      </w:r>
    </w:p>
    <w:p w14:paraId="575178E0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</w:p>
    <w:p w14:paraId="27E8012E" w14:textId="213D79DE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>Correo electrónico a efectos de notificaciones durante el proceso electoral.</w:t>
      </w:r>
    </w:p>
    <w:p w14:paraId="105034C0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</w:p>
    <w:p w14:paraId="70BE9FA8" w14:textId="3D5F3A45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16516CD3" w14:textId="77777777" w:rsidR="00ED4A26" w:rsidRPr="007A188E" w:rsidRDefault="00ED4A26" w:rsidP="00ED4A26">
      <w:pPr>
        <w:pStyle w:val="Default"/>
        <w:rPr>
          <w:rFonts w:ascii="Arial" w:hAnsi="Arial" w:cs="Arial"/>
          <w:sz w:val="22"/>
          <w:szCs w:val="22"/>
        </w:rPr>
      </w:pPr>
    </w:p>
    <w:p w14:paraId="433A2625" w14:textId="77777777" w:rsidR="00FC34F0" w:rsidRPr="007A188E" w:rsidRDefault="00FC34F0" w:rsidP="00FC34F0">
      <w:pPr>
        <w:pStyle w:val="Default"/>
        <w:rPr>
          <w:rFonts w:ascii="Arial" w:hAnsi="Arial" w:cs="Arial"/>
          <w:sz w:val="22"/>
          <w:szCs w:val="22"/>
        </w:rPr>
      </w:pPr>
    </w:p>
    <w:p w14:paraId="1AB7B95B" w14:textId="77777777" w:rsidR="00D17013" w:rsidRPr="007A188E" w:rsidRDefault="00FC34F0" w:rsidP="00D17013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 </w:t>
      </w:r>
      <w:r w:rsidR="00D17013" w:rsidRPr="007A188E">
        <w:rPr>
          <w:rFonts w:ascii="Arial" w:hAnsi="Arial" w:cs="Arial"/>
          <w:b/>
          <w:bCs/>
          <w:sz w:val="22"/>
          <w:szCs w:val="22"/>
        </w:rPr>
        <w:t>DOCUMENTACIÓN A PRESENTAR</w:t>
      </w:r>
    </w:p>
    <w:p w14:paraId="35A5505B" w14:textId="77777777" w:rsidR="00D17013" w:rsidRPr="007A188E" w:rsidRDefault="00D17013" w:rsidP="00D17013">
      <w:pPr>
        <w:pStyle w:val="Default"/>
        <w:rPr>
          <w:rFonts w:ascii="Arial" w:hAnsi="Arial" w:cs="Arial"/>
          <w:sz w:val="22"/>
          <w:szCs w:val="22"/>
        </w:rPr>
      </w:pPr>
    </w:p>
    <w:p w14:paraId="154E9AD3" w14:textId="77777777" w:rsidR="00D17013" w:rsidRPr="007A188E" w:rsidRDefault="00D17013" w:rsidP="00D17013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 xml:space="preserve">La candidatura deberá presentarse acompañada de la siguiente documentación: </w:t>
      </w:r>
    </w:p>
    <w:p w14:paraId="784F4979" w14:textId="592FD19C" w:rsidR="00FC34F0" w:rsidRPr="007A188E" w:rsidRDefault="00D17013" w:rsidP="00D17013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Segoe UI Symbol" w:hAnsi="Segoe UI Symbol" w:cs="Segoe UI Symbol"/>
          <w:sz w:val="22"/>
          <w:szCs w:val="22"/>
        </w:rPr>
        <w:t>☐</w:t>
      </w:r>
      <w:r w:rsidR="007A188E">
        <w:rPr>
          <w:rFonts w:ascii="Segoe UI Symbol" w:hAnsi="Segoe UI Symbol" w:cs="Segoe UI Symbol"/>
          <w:sz w:val="22"/>
          <w:szCs w:val="22"/>
        </w:rPr>
        <w:t xml:space="preserve"> </w:t>
      </w:r>
      <w:r w:rsidRPr="007A188E">
        <w:rPr>
          <w:rFonts w:ascii="Arial" w:hAnsi="Arial" w:cs="Arial"/>
          <w:sz w:val="22"/>
          <w:szCs w:val="22"/>
        </w:rPr>
        <w:t>Modelo oficial de candidatura conjunta debidamente cumplimentado</w:t>
      </w:r>
      <w:r w:rsidR="00F3148A">
        <w:rPr>
          <w:rFonts w:ascii="Arial" w:hAnsi="Arial" w:cs="Arial"/>
          <w:sz w:val="22"/>
          <w:szCs w:val="22"/>
        </w:rPr>
        <w:t>.</w:t>
      </w:r>
    </w:p>
    <w:p w14:paraId="25FA5D7A" w14:textId="4A9FB12D" w:rsidR="00D17013" w:rsidRPr="007A188E" w:rsidRDefault="00D17013" w:rsidP="00D17013">
      <w:pPr>
        <w:pStyle w:val="Default"/>
        <w:rPr>
          <w:rFonts w:ascii="Arial" w:hAnsi="Arial" w:cs="Arial"/>
          <w:sz w:val="22"/>
          <w:szCs w:val="22"/>
        </w:rPr>
      </w:pPr>
      <w:r w:rsidRPr="007A188E">
        <w:rPr>
          <w:rFonts w:ascii="Segoe UI Symbol" w:hAnsi="Segoe UI Symbol" w:cs="Segoe UI Symbol"/>
          <w:sz w:val="22"/>
          <w:szCs w:val="22"/>
        </w:rPr>
        <w:t>☐</w:t>
      </w:r>
      <w:r w:rsidRPr="007A188E">
        <w:rPr>
          <w:rFonts w:ascii="Arial" w:hAnsi="Arial" w:cs="Arial"/>
          <w:sz w:val="22"/>
          <w:szCs w:val="22"/>
        </w:rPr>
        <w:t xml:space="preserve"> Declaración responsable firmada por cada uno de los candidatos. </w:t>
      </w:r>
    </w:p>
    <w:p w14:paraId="08C7B656" w14:textId="77777777" w:rsidR="00FC34F0" w:rsidRPr="007A188E" w:rsidRDefault="00FC34F0" w:rsidP="00D17013">
      <w:pPr>
        <w:pStyle w:val="Default"/>
        <w:rPr>
          <w:rFonts w:ascii="Arial" w:hAnsi="Arial" w:cs="Arial"/>
          <w:sz w:val="22"/>
          <w:szCs w:val="22"/>
        </w:rPr>
      </w:pPr>
    </w:p>
    <w:p w14:paraId="61F1D0D9" w14:textId="77777777" w:rsidR="00FC34F0" w:rsidRPr="007A188E" w:rsidRDefault="00FC34F0" w:rsidP="00D17013">
      <w:pPr>
        <w:pStyle w:val="Default"/>
        <w:rPr>
          <w:rFonts w:ascii="Arial" w:hAnsi="Arial" w:cs="Arial"/>
          <w:sz w:val="22"/>
          <w:szCs w:val="22"/>
        </w:rPr>
      </w:pPr>
    </w:p>
    <w:p w14:paraId="0AC63AA9" w14:textId="77777777" w:rsidR="00E44626" w:rsidRPr="007A188E" w:rsidRDefault="00E44626" w:rsidP="00FC34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A188E">
        <w:rPr>
          <w:rFonts w:ascii="Arial" w:hAnsi="Arial" w:cs="Arial"/>
          <w:b/>
          <w:bCs/>
          <w:sz w:val="22"/>
          <w:szCs w:val="22"/>
        </w:rPr>
        <w:t>PRESENTACIÓN Y EFECTOS</w:t>
      </w:r>
    </w:p>
    <w:p w14:paraId="33D812F9" w14:textId="77777777" w:rsidR="00E44626" w:rsidRPr="007A188E" w:rsidRDefault="00E44626" w:rsidP="00FC34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209F2B93" w14:textId="48202E73" w:rsidR="00D17013" w:rsidRPr="007A188E" w:rsidRDefault="00E44626" w:rsidP="00E7760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188E">
        <w:rPr>
          <w:rFonts w:ascii="Arial" w:hAnsi="Arial" w:cs="Arial"/>
          <w:sz w:val="22"/>
          <w:szCs w:val="22"/>
        </w:rPr>
        <w:t>La candidatura deberá presentarse dentro del plazo establecido en el calendario electoral</w:t>
      </w:r>
      <w:r w:rsidR="00E77603">
        <w:rPr>
          <w:rFonts w:ascii="Arial" w:hAnsi="Arial" w:cs="Arial"/>
          <w:sz w:val="22"/>
          <w:szCs w:val="22"/>
        </w:rPr>
        <w:t>, bien en las oficinas de Colegio, bien al correo electrónico</w:t>
      </w:r>
      <w:r w:rsidRPr="007A188E">
        <w:rPr>
          <w:rFonts w:ascii="Arial" w:hAnsi="Arial" w:cs="Arial"/>
          <w:sz w:val="22"/>
          <w:szCs w:val="22"/>
        </w:rPr>
        <w:t xml:space="preserve"> </w:t>
      </w:r>
      <w:r w:rsidR="00E77603">
        <w:rPr>
          <w:rFonts w:ascii="Arial" w:hAnsi="Arial" w:cs="Arial"/>
          <w:sz w:val="22"/>
          <w:szCs w:val="22"/>
        </w:rPr>
        <w:t>elecciones@enferteruel.</w:t>
      </w:r>
      <w:r w:rsidR="00017EF7">
        <w:rPr>
          <w:rFonts w:ascii="Arial" w:hAnsi="Arial" w:cs="Arial"/>
          <w:sz w:val="22"/>
          <w:szCs w:val="22"/>
        </w:rPr>
        <w:t>com.</w:t>
      </w:r>
      <w:r w:rsidR="00E77603">
        <w:rPr>
          <w:rFonts w:ascii="Arial" w:hAnsi="Arial" w:cs="Arial"/>
          <w:sz w:val="22"/>
          <w:szCs w:val="22"/>
        </w:rPr>
        <w:t xml:space="preserve"> </w:t>
      </w:r>
      <w:r w:rsidRPr="007A188E">
        <w:rPr>
          <w:rFonts w:ascii="Arial" w:hAnsi="Arial" w:cs="Arial"/>
          <w:sz w:val="22"/>
          <w:szCs w:val="22"/>
        </w:rPr>
        <w:t>La Junta de Gobierno examinará la documentación presentada y procederá, en su caso, a la proclamación de la candidatura, concediendo plazo de subsanación si se apreciaran defectos formales, conforme a los Estatutos.</w:t>
      </w:r>
    </w:p>
    <w:p w14:paraId="7C6B7459" w14:textId="77777777" w:rsidR="00D17013" w:rsidRDefault="00D17013" w:rsidP="00FC34F0">
      <w:pPr>
        <w:pStyle w:val="Default"/>
        <w:jc w:val="both"/>
        <w:rPr>
          <w:rFonts w:ascii="Arial" w:hAnsi="Arial" w:cs="Arial"/>
          <w:b/>
          <w:bCs/>
        </w:rPr>
      </w:pPr>
    </w:p>
    <w:p w14:paraId="502CEEC2" w14:textId="77777777" w:rsidR="007A188E" w:rsidRDefault="007A188E" w:rsidP="00FC34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17C8CC11" w14:textId="77777777" w:rsidR="007A188E" w:rsidRPr="00E44626" w:rsidRDefault="007A188E" w:rsidP="007A188E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E44626">
        <w:rPr>
          <w:rFonts w:ascii="Arial" w:hAnsi="Arial" w:cs="Arial"/>
          <w:b/>
          <w:bCs/>
          <w:sz w:val="22"/>
          <w:szCs w:val="22"/>
        </w:rPr>
        <w:t>DESIGNACIÓN DE INTERVENTOR/A (opcional)</w:t>
      </w:r>
    </w:p>
    <w:p w14:paraId="0D496CBD" w14:textId="77777777" w:rsidR="007A188E" w:rsidRPr="00E44626" w:rsidRDefault="007A188E" w:rsidP="007A188E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54DD49DA" w14:textId="2083E896" w:rsidR="007A188E" w:rsidRPr="00E44626" w:rsidRDefault="007A188E" w:rsidP="007A188E">
      <w:pPr>
        <w:pStyle w:val="Default"/>
        <w:rPr>
          <w:rFonts w:ascii="Arial" w:hAnsi="Arial" w:cs="Arial"/>
          <w:sz w:val="22"/>
          <w:szCs w:val="22"/>
        </w:rPr>
      </w:pPr>
      <w:r w:rsidRPr="00E44626">
        <w:rPr>
          <w:rFonts w:ascii="Arial" w:hAnsi="Arial" w:cs="Arial"/>
          <w:sz w:val="22"/>
          <w:szCs w:val="22"/>
        </w:rPr>
        <w:t>La candidatura podrá designar un/a interventor/a para el proceso de votación y escrutinio</w:t>
      </w:r>
      <w:r>
        <w:rPr>
          <w:rFonts w:ascii="Arial" w:hAnsi="Arial" w:cs="Arial"/>
          <w:sz w:val="22"/>
          <w:szCs w:val="22"/>
        </w:rPr>
        <w:t xml:space="preserve">, comunicando sus datos al correo electrónico: </w:t>
      </w:r>
      <w:r w:rsidR="00F3148A">
        <w:rPr>
          <w:rFonts w:ascii="Arial" w:hAnsi="Arial" w:cs="Arial"/>
          <w:sz w:val="22"/>
          <w:szCs w:val="22"/>
        </w:rPr>
        <w:t>elecciones@enferteruel</w:t>
      </w:r>
      <w:r w:rsidR="00017EF7">
        <w:rPr>
          <w:rFonts w:ascii="Arial" w:hAnsi="Arial" w:cs="Arial"/>
          <w:sz w:val="22"/>
          <w:szCs w:val="22"/>
        </w:rPr>
        <w:t>.com</w:t>
      </w:r>
    </w:p>
    <w:p w14:paraId="52DF88BF" w14:textId="77777777" w:rsidR="007A188E" w:rsidRDefault="007A188E" w:rsidP="00FC34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193BD07E" w14:textId="77777777" w:rsidR="00F3148A" w:rsidRDefault="00F3148A" w:rsidP="00FC34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28D642CB" w14:textId="57DB759C" w:rsidR="00FC34F0" w:rsidRPr="00E44626" w:rsidRDefault="00FC34F0" w:rsidP="00FC34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E44626">
        <w:rPr>
          <w:rFonts w:ascii="Arial" w:hAnsi="Arial" w:cs="Arial"/>
          <w:b/>
          <w:bCs/>
          <w:sz w:val="22"/>
          <w:szCs w:val="22"/>
        </w:rPr>
        <w:t>COMPOSICIÓN DE LA CANDIDATURA</w:t>
      </w:r>
    </w:p>
    <w:p w14:paraId="3A55CB8A" w14:textId="77777777" w:rsidR="00FC34F0" w:rsidRPr="00E44626" w:rsidRDefault="00FC34F0" w:rsidP="00FC34F0">
      <w:pPr>
        <w:pStyle w:val="Default"/>
        <w:jc w:val="both"/>
        <w:rPr>
          <w:sz w:val="22"/>
          <w:szCs w:val="22"/>
        </w:rPr>
      </w:pPr>
    </w:p>
    <w:p w14:paraId="6B733BCE" w14:textId="22DAFF65" w:rsidR="000B2BFC" w:rsidRPr="0000433A" w:rsidRDefault="00FC34F0" w:rsidP="00FC34F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44626">
        <w:rPr>
          <w:rFonts w:ascii="Arial" w:hAnsi="Arial" w:cs="Arial"/>
          <w:sz w:val="22"/>
          <w:szCs w:val="22"/>
        </w:rPr>
        <w:t>La candidatura se presenta de forma cerrada y completa para la totalidad de los cargos de la Junta de Gobierno, conforme a los Estatutos del Colegio.</w:t>
      </w:r>
    </w:p>
    <w:p w14:paraId="70465CCA" w14:textId="77777777" w:rsidR="000B2BFC" w:rsidRDefault="000B2BFC" w:rsidP="00FC34F0">
      <w:pPr>
        <w:pStyle w:val="Default"/>
        <w:jc w:val="both"/>
        <w:rPr>
          <w:rFonts w:ascii="Arial" w:hAnsi="Arial" w:cs="Arial"/>
        </w:rPr>
      </w:pPr>
    </w:p>
    <w:p w14:paraId="23B3B446" w14:textId="77777777" w:rsidR="000B2BFC" w:rsidRDefault="000B2BFC" w:rsidP="00FC34F0">
      <w:pPr>
        <w:pStyle w:val="Default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694"/>
        <w:gridCol w:w="2552"/>
        <w:gridCol w:w="1701"/>
        <w:gridCol w:w="1984"/>
      </w:tblGrid>
      <w:tr w:rsidR="000B2BFC" w14:paraId="7DFA6D5B" w14:textId="77777777" w:rsidTr="007A188E">
        <w:trPr>
          <w:trHeight w:val="486"/>
        </w:trPr>
        <w:tc>
          <w:tcPr>
            <w:tcW w:w="2694" w:type="dxa"/>
          </w:tcPr>
          <w:p w14:paraId="569B6A17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</w:p>
          <w:p w14:paraId="50E2AD03" w14:textId="2F3DB80C" w:rsidR="0000433A" w:rsidRPr="00F3148A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148A">
              <w:rPr>
                <w:rFonts w:ascii="Arial" w:hAnsi="Arial" w:cs="Arial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2552" w:type="dxa"/>
          </w:tcPr>
          <w:p w14:paraId="52256174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</w:p>
          <w:p w14:paraId="23143930" w14:textId="7957BE0F" w:rsidR="0000433A" w:rsidRPr="00F3148A" w:rsidRDefault="007A188E" w:rsidP="00FC34F0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148A">
              <w:rPr>
                <w:rFonts w:ascii="Arial" w:hAnsi="Arial" w:cs="Arial"/>
                <w:b/>
                <w:bCs/>
                <w:sz w:val="22"/>
                <w:szCs w:val="22"/>
              </w:rPr>
              <w:t>APELLIDOS, NOMBRE</w:t>
            </w:r>
          </w:p>
        </w:tc>
        <w:tc>
          <w:tcPr>
            <w:tcW w:w="1701" w:type="dxa"/>
          </w:tcPr>
          <w:p w14:paraId="5C82012A" w14:textId="77777777" w:rsidR="007A188E" w:rsidRDefault="0000433A" w:rsidP="00FC34F0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D9AF457" w14:textId="78F7FBC1" w:rsidR="000B2BFC" w:rsidRPr="007A188E" w:rsidRDefault="0000433A" w:rsidP="00FC34F0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188E">
              <w:rPr>
                <w:rFonts w:ascii="Arial" w:hAnsi="Arial" w:cs="Arial"/>
                <w:b/>
                <w:bCs/>
                <w:sz w:val="20"/>
                <w:szCs w:val="20"/>
              </w:rPr>
              <w:t>NÚMERO</w:t>
            </w:r>
          </w:p>
          <w:p w14:paraId="59E2ABE5" w14:textId="39F879B7" w:rsidR="0000433A" w:rsidRPr="007A188E" w:rsidRDefault="0000433A" w:rsidP="00FC34F0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A188E">
              <w:rPr>
                <w:rFonts w:ascii="Arial" w:hAnsi="Arial" w:cs="Arial"/>
                <w:b/>
                <w:bCs/>
                <w:sz w:val="20"/>
                <w:szCs w:val="20"/>
              </w:rPr>
              <w:t>COLEGIADO/A</w:t>
            </w:r>
          </w:p>
        </w:tc>
        <w:tc>
          <w:tcPr>
            <w:tcW w:w="1984" w:type="dxa"/>
          </w:tcPr>
          <w:p w14:paraId="54E9BC51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67E958A4" w14:textId="513509E9" w:rsidR="000B2BFC" w:rsidRPr="00F3148A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148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</w:t>
            </w:r>
            <w:r w:rsidR="000B2BFC" w:rsidRPr="00F3148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DNI </w:t>
            </w:r>
          </w:p>
        </w:tc>
      </w:tr>
      <w:tr w:rsidR="000B2BFC" w14:paraId="74B82125" w14:textId="77777777" w:rsidTr="007A188E">
        <w:trPr>
          <w:trHeight w:val="934"/>
        </w:trPr>
        <w:tc>
          <w:tcPr>
            <w:tcW w:w="2694" w:type="dxa"/>
          </w:tcPr>
          <w:p w14:paraId="21AC5BFB" w14:textId="77777777" w:rsidR="000B2BFC" w:rsidRPr="0000433A" w:rsidRDefault="000B2BFC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</w:p>
          <w:p w14:paraId="0B423DD7" w14:textId="1DA04DEA" w:rsidR="0000433A" w:rsidRPr="0000433A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33A">
              <w:rPr>
                <w:rFonts w:ascii="Arial" w:hAnsi="Arial" w:cs="Arial"/>
                <w:b/>
                <w:bCs/>
                <w:sz w:val="22"/>
                <w:szCs w:val="22"/>
              </w:rPr>
              <w:t>PRESIDENTE/A</w:t>
            </w:r>
          </w:p>
        </w:tc>
        <w:tc>
          <w:tcPr>
            <w:tcW w:w="2552" w:type="dxa"/>
          </w:tcPr>
          <w:p w14:paraId="074B054D" w14:textId="290DC724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417042E" w14:textId="109D814E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208552A" w14:textId="42CE59B4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B2BFC" w14:paraId="29B29F94" w14:textId="77777777" w:rsidTr="007A188E">
        <w:trPr>
          <w:trHeight w:val="1097"/>
        </w:trPr>
        <w:tc>
          <w:tcPr>
            <w:tcW w:w="2694" w:type="dxa"/>
          </w:tcPr>
          <w:p w14:paraId="16134BBD" w14:textId="77777777" w:rsidR="000B2BFC" w:rsidRPr="0000433A" w:rsidRDefault="000B2BFC" w:rsidP="00FC34F0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D65CAA" w14:textId="77777777" w:rsidR="00F3148A" w:rsidRDefault="00F3148A" w:rsidP="00FC34F0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DC7011" w14:textId="0880FF7F" w:rsidR="0000433A" w:rsidRPr="0000433A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33A">
              <w:rPr>
                <w:rFonts w:ascii="Arial" w:hAnsi="Arial" w:cs="Arial"/>
                <w:b/>
                <w:bCs/>
                <w:sz w:val="22"/>
                <w:szCs w:val="22"/>
              </w:rPr>
              <w:t>VICEPRESIDENTE/A</w:t>
            </w:r>
          </w:p>
        </w:tc>
        <w:tc>
          <w:tcPr>
            <w:tcW w:w="2552" w:type="dxa"/>
          </w:tcPr>
          <w:p w14:paraId="61C41E1B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C3DB29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3BB7634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B2BFC" w14:paraId="4784EF1B" w14:textId="77777777" w:rsidTr="007A188E">
        <w:trPr>
          <w:trHeight w:val="1113"/>
        </w:trPr>
        <w:tc>
          <w:tcPr>
            <w:tcW w:w="2694" w:type="dxa"/>
          </w:tcPr>
          <w:p w14:paraId="22165A0F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269D3060" w14:textId="77777777" w:rsidR="007A188E" w:rsidRDefault="007A188E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</w:p>
          <w:p w14:paraId="44A0BFD1" w14:textId="02739163" w:rsidR="0000433A" w:rsidRPr="0000433A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00433A">
              <w:rPr>
                <w:rFonts w:ascii="Arial" w:hAnsi="Arial" w:cs="Arial"/>
                <w:b/>
                <w:bCs/>
              </w:rPr>
              <w:t>SECRETARIO/A</w:t>
            </w:r>
          </w:p>
        </w:tc>
        <w:tc>
          <w:tcPr>
            <w:tcW w:w="2552" w:type="dxa"/>
          </w:tcPr>
          <w:p w14:paraId="65EB809A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6B17F52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26E2B6E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0433A" w14:paraId="316DEDA6" w14:textId="77777777" w:rsidTr="007A188E">
        <w:trPr>
          <w:trHeight w:val="1122"/>
        </w:trPr>
        <w:tc>
          <w:tcPr>
            <w:tcW w:w="2694" w:type="dxa"/>
          </w:tcPr>
          <w:p w14:paraId="39134C67" w14:textId="77777777" w:rsidR="0000433A" w:rsidRDefault="0000433A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43A21A26" w14:textId="2D621D43" w:rsidR="0000433A" w:rsidRPr="0000433A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00433A">
              <w:rPr>
                <w:rFonts w:ascii="Arial" w:hAnsi="Arial" w:cs="Arial"/>
                <w:b/>
                <w:bCs/>
              </w:rPr>
              <w:t>TESORERO</w:t>
            </w:r>
            <w:r>
              <w:rPr>
                <w:rFonts w:ascii="Arial" w:hAnsi="Arial" w:cs="Arial"/>
                <w:b/>
                <w:bCs/>
              </w:rPr>
              <w:t>/A</w:t>
            </w:r>
          </w:p>
        </w:tc>
        <w:tc>
          <w:tcPr>
            <w:tcW w:w="2552" w:type="dxa"/>
          </w:tcPr>
          <w:p w14:paraId="3CD1EE0F" w14:textId="77777777" w:rsidR="0000433A" w:rsidRDefault="0000433A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CA68F83" w14:textId="77777777" w:rsidR="0000433A" w:rsidRDefault="0000433A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CDC7B2A" w14:textId="77777777" w:rsidR="0000433A" w:rsidRDefault="0000433A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B2BFC" w14:paraId="293345E7" w14:textId="77777777" w:rsidTr="007A188E">
        <w:trPr>
          <w:trHeight w:val="1124"/>
        </w:trPr>
        <w:tc>
          <w:tcPr>
            <w:tcW w:w="2694" w:type="dxa"/>
          </w:tcPr>
          <w:p w14:paraId="3FCF6AA2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51D5B7F9" w14:textId="254A4F63" w:rsidR="0000433A" w:rsidRPr="007A188E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7A188E">
              <w:rPr>
                <w:rFonts w:ascii="Arial" w:hAnsi="Arial" w:cs="Arial"/>
                <w:b/>
                <w:bCs/>
              </w:rPr>
              <w:t>VOCAL 1º</w:t>
            </w:r>
          </w:p>
        </w:tc>
        <w:tc>
          <w:tcPr>
            <w:tcW w:w="2552" w:type="dxa"/>
          </w:tcPr>
          <w:p w14:paraId="0EFFAB25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1555C33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2BEB505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B2BFC" w14:paraId="1E2494E9" w14:textId="77777777" w:rsidTr="007A188E">
        <w:trPr>
          <w:trHeight w:val="1222"/>
        </w:trPr>
        <w:tc>
          <w:tcPr>
            <w:tcW w:w="2694" w:type="dxa"/>
          </w:tcPr>
          <w:p w14:paraId="2463B012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2F0D7FFE" w14:textId="34785E9A" w:rsidR="0000433A" w:rsidRPr="007A188E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7A188E">
              <w:rPr>
                <w:rFonts w:ascii="Arial" w:hAnsi="Arial" w:cs="Arial"/>
                <w:b/>
                <w:bCs/>
              </w:rPr>
              <w:t>VOCAL 2º</w:t>
            </w:r>
          </w:p>
        </w:tc>
        <w:tc>
          <w:tcPr>
            <w:tcW w:w="2552" w:type="dxa"/>
          </w:tcPr>
          <w:p w14:paraId="33F3FB48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1FBC1FD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24DCFAB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B2BFC" w14:paraId="714ED7C7" w14:textId="77777777" w:rsidTr="007A188E">
        <w:trPr>
          <w:trHeight w:val="1267"/>
        </w:trPr>
        <w:tc>
          <w:tcPr>
            <w:tcW w:w="2694" w:type="dxa"/>
          </w:tcPr>
          <w:p w14:paraId="7C9BCB37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7C71748D" w14:textId="03F16930" w:rsidR="0000433A" w:rsidRPr="007A188E" w:rsidRDefault="0000433A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7A188E">
              <w:rPr>
                <w:rFonts w:ascii="Arial" w:hAnsi="Arial" w:cs="Arial"/>
                <w:b/>
                <w:bCs/>
              </w:rPr>
              <w:t xml:space="preserve">VOCAL 3º </w:t>
            </w:r>
          </w:p>
        </w:tc>
        <w:tc>
          <w:tcPr>
            <w:tcW w:w="2552" w:type="dxa"/>
          </w:tcPr>
          <w:p w14:paraId="2791311F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8163B52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7EE7016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0B2BFC" w14:paraId="5CCF8CA7" w14:textId="77777777" w:rsidTr="007A188E">
        <w:trPr>
          <w:trHeight w:val="1399"/>
        </w:trPr>
        <w:tc>
          <w:tcPr>
            <w:tcW w:w="2694" w:type="dxa"/>
          </w:tcPr>
          <w:p w14:paraId="2673AFB2" w14:textId="77777777" w:rsidR="000B2BFC" w:rsidRPr="007A188E" w:rsidRDefault="000B2BFC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</w:p>
          <w:p w14:paraId="78B8DAAF" w14:textId="4B63112C" w:rsidR="007A188E" w:rsidRPr="007A188E" w:rsidRDefault="007A188E" w:rsidP="00FC34F0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7A188E">
              <w:rPr>
                <w:rFonts w:ascii="Arial" w:hAnsi="Arial" w:cs="Arial"/>
                <w:b/>
                <w:bCs/>
              </w:rPr>
              <w:t xml:space="preserve">VOCAL 4º </w:t>
            </w:r>
          </w:p>
        </w:tc>
        <w:tc>
          <w:tcPr>
            <w:tcW w:w="2552" w:type="dxa"/>
          </w:tcPr>
          <w:p w14:paraId="66AA7344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414F61C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332540F" w14:textId="77777777" w:rsidR="000B2BFC" w:rsidRDefault="000B2BFC" w:rsidP="00FC34F0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</w:tbl>
    <w:p w14:paraId="5F254AD8" w14:textId="0D4E768B" w:rsidR="007A188E" w:rsidRPr="009603A9" w:rsidRDefault="009603A9" w:rsidP="00D17013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9603A9">
        <w:rPr>
          <w:rFonts w:ascii="Arial" w:hAnsi="Arial" w:cs="Arial"/>
          <w:bCs/>
          <w:color w:val="FF0000"/>
          <w:sz w:val="22"/>
          <w:szCs w:val="22"/>
        </w:rPr>
        <w:t>(Incluir tantas filas como vocales se presenten)</w:t>
      </w:r>
      <w:bookmarkStart w:id="0" w:name="_GoBack"/>
      <w:bookmarkEnd w:id="0"/>
    </w:p>
    <w:p w14:paraId="224BFDC3" w14:textId="77777777" w:rsidR="00F3148A" w:rsidRDefault="00F3148A" w:rsidP="00D17013">
      <w:pPr>
        <w:pStyle w:val="Default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5AE613A" w14:textId="44143FAC" w:rsidR="00F3148A" w:rsidRPr="00F3148A" w:rsidRDefault="00F3148A" w:rsidP="00D1701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FECHA Y FIRMA DEL REPRESENTANTE</w:t>
      </w:r>
    </w:p>
    <w:sectPr w:rsidR="00F3148A" w:rsidRPr="00F3148A" w:rsidSect="00A058D3">
      <w:headerReference w:type="default" r:id="rId7"/>
      <w:pgSz w:w="11906" w:h="16838" w:code="9"/>
      <w:pgMar w:top="2552" w:right="1416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C2F46" w14:textId="77777777" w:rsidR="005524E5" w:rsidRDefault="005524E5">
      <w:r>
        <w:separator/>
      </w:r>
    </w:p>
  </w:endnote>
  <w:endnote w:type="continuationSeparator" w:id="0">
    <w:p w14:paraId="0098CCE2" w14:textId="77777777" w:rsidR="005524E5" w:rsidRDefault="0055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17C1C" w14:textId="77777777" w:rsidR="005524E5" w:rsidRDefault="005524E5">
      <w:r>
        <w:separator/>
      </w:r>
    </w:p>
  </w:footnote>
  <w:footnote w:type="continuationSeparator" w:id="0">
    <w:p w14:paraId="1BCA8EDF" w14:textId="77777777" w:rsidR="005524E5" w:rsidRDefault="00552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81EB4" w14:textId="3F9DF4A9" w:rsidR="00E67F8F" w:rsidRDefault="00E67F8F" w:rsidP="00E67F8F">
    <w:pPr>
      <w:pStyle w:val="Encabezado"/>
      <w:tabs>
        <w:tab w:val="left" w:pos="708"/>
      </w:tabs>
      <w:rPr>
        <w:lang w:val="es-ES"/>
      </w:rPr>
    </w:pPr>
  </w:p>
  <w:p w14:paraId="1EBEB9AE" w14:textId="29BFCC97" w:rsidR="00E67F8F" w:rsidRDefault="009D1062" w:rsidP="00E67F8F">
    <w:pPr>
      <w:pStyle w:val="Encabezado"/>
      <w:tabs>
        <w:tab w:val="left" w:pos="708"/>
      </w:tabs>
    </w:pPr>
    <w:r w:rsidRPr="009D1062"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5D48D1B3" wp14:editId="1B9A4FC9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2708275" cy="714375"/>
          <wp:effectExtent l="0" t="0" r="0" b="0"/>
          <wp:wrapThrough wrapText="bothSides">
            <wp:wrapPolygon edited="0">
              <wp:start x="1215" y="0"/>
              <wp:lineTo x="0" y="2304"/>
              <wp:lineTo x="0" y="13248"/>
              <wp:lineTo x="456" y="18432"/>
              <wp:lineTo x="1975" y="20736"/>
              <wp:lineTo x="2127" y="20736"/>
              <wp:lineTo x="3646" y="20736"/>
              <wp:lineTo x="3798" y="20736"/>
              <wp:lineTo x="5318" y="18432"/>
              <wp:lineTo x="21423" y="17856"/>
              <wp:lineTo x="21423" y="2880"/>
              <wp:lineTo x="4406" y="0"/>
              <wp:lineTo x="1215" y="0"/>
            </wp:wrapPolygon>
          </wp:wrapThrough>
          <wp:docPr id="73804474" name="Imagen 73804474" descr="C:\Users\usuario\OneDrive - unizar.es\Colegio V1\Logos y firmas\Logo\LOGOS\Logotipo Teruel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OneDrive - unizar.es\Colegio V1\Logos y firmas\Logo\LOGOS\Logotipo Teruel_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498" cy="715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00068B" w14:textId="4E55FABD" w:rsidR="00E67F8F" w:rsidRDefault="009D1062" w:rsidP="009D1062">
    <w:pPr>
      <w:pStyle w:val="Encabezado"/>
      <w:tabs>
        <w:tab w:val="clear" w:pos="4252"/>
        <w:tab w:val="left" w:pos="708"/>
        <w:tab w:val="center" w:pos="5670"/>
      </w:tabs>
      <w:rPr>
        <w:rFonts w:ascii="Verdana" w:hAnsi="Verdana" w:cs="Arial"/>
        <w:color w:val="808080"/>
      </w:rPr>
    </w:pPr>
    <w:r>
      <w:rPr>
        <w:color w:val="808080"/>
      </w:rPr>
      <w:t xml:space="preserve">                      </w:t>
    </w:r>
    <w:r w:rsidR="00E67F8F">
      <w:rPr>
        <w:color w:val="808080"/>
      </w:rPr>
      <w:tab/>
    </w:r>
    <w:r w:rsidR="00E67F8F">
      <w:rPr>
        <w:rFonts w:ascii="Verdana" w:hAnsi="Verdana" w:cs="Arial"/>
        <w:color w:val="808080"/>
      </w:rPr>
      <w:t>C/.Los Tilos, 3 bajo 44002 Teruel</w:t>
    </w:r>
  </w:p>
  <w:p w14:paraId="7407D2F7" w14:textId="341F1F0D" w:rsidR="00E67F8F" w:rsidRDefault="009D1062" w:rsidP="00E67F8F">
    <w:pPr>
      <w:pStyle w:val="Encabezado"/>
      <w:tabs>
        <w:tab w:val="clear" w:pos="4252"/>
        <w:tab w:val="left" w:pos="6300"/>
      </w:tabs>
      <w:ind w:left="5760" w:right="-441" w:hanging="5040"/>
      <w:rPr>
        <w:rFonts w:ascii="Verdana" w:hAnsi="Verdana" w:cs="Arial"/>
        <w:color w:val="808080"/>
      </w:rPr>
    </w:pPr>
    <w:r>
      <w:rPr>
        <w:rFonts w:ascii="Verdana" w:hAnsi="Verdana" w:cs="Arial"/>
        <w:color w:val="808080"/>
      </w:rPr>
      <w:t xml:space="preserve">  </w:t>
    </w:r>
    <w:r w:rsidR="00AC4D5F">
      <w:rPr>
        <w:rFonts w:ascii="Verdana" w:hAnsi="Verdana" w:cs="Arial"/>
        <w:color w:val="808080"/>
      </w:rPr>
      <w:t xml:space="preserve">              </w:t>
    </w:r>
    <w:r w:rsidR="00E67F8F">
      <w:rPr>
        <w:rFonts w:ascii="Verdana" w:hAnsi="Verdana" w:cs="Arial"/>
        <w:color w:val="808080"/>
      </w:rPr>
      <w:t>Tel.:978617148</w:t>
    </w:r>
  </w:p>
  <w:p w14:paraId="6B355114" w14:textId="51146B16" w:rsidR="00E67F8F" w:rsidRDefault="00AC4D5F" w:rsidP="009D1062">
    <w:pPr>
      <w:pStyle w:val="Encabezado"/>
      <w:tabs>
        <w:tab w:val="clear" w:pos="4252"/>
        <w:tab w:val="left" w:pos="6300"/>
      </w:tabs>
      <w:ind w:right="-441"/>
      <w:rPr>
        <w:rFonts w:ascii="Verdana" w:hAnsi="Verdana" w:cs="Arial"/>
        <w:color w:val="808080"/>
      </w:rPr>
    </w:pPr>
    <w:r>
      <w:rPr>
        <w:rFonts w:ascii="Verdana" w:hAnsi="Verdana" w:cs="Arial"/>
        <w:color w:val="808080"/>
      </w:rPr>
      <w:t xml:space="preserve">                </w:t>
    </w:r>
    <w:r w:rsidR="00E67F8F">
      <w:rPr>
        <w:rFonts w:ascii="Verdana" w:hAnsi="Verdana" w:cs="Arial"/>
        <w:color w:val="808080"/>
      </w:rPr>
      <w:t>enferteruel@enferteruel.com</w:t>
    </w:r>
  </w:p>
  <w:p w14:paraId="28B607E7" w14:textId="4F138B3A" w:rsidR="00BE79BF" w:rsidRDefault="00BE79BF">
    <w:pPr>
      <w:pStyle w:val="Encabezado"/>
      <w:tabs>
        <w:tab w:val="clear" w:pos="4252"/>
        <w:tab w:val="clear" w:pos="8504"/>
      </w:tabs>
      <w:ind w:left="-1260" w:right="6524"/>
      <w:jc w:val="center"/>
      <w:rPr>
        <w:rFonts w:cs="Arial"/>
        <w:color w:val="2D2DFF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0433A"/>
    <w:rsid w:val="00014CD8"/>
    <w:rsid w:val="00017EF7"/>
    <w:rsid w:val="00022FC6"/>
    <w:rsid w:val="00023CFB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2BFC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0086"/>
    <w:rsid w:val="00214B38"/>
    <w:rsid w:val="00215678"/>
    <w:rsid w:val="002375A4"/>
    <w:rsid w:val="002421DC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012C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20F0C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200B2"/>
    <w:rsid w:val="00533ABA"/>
    <w:rsid w:val="005409D4"/>
    <w:rsid w:val="00541E7D"/>
    <w:rsid w:val="00542A7B"/>
    <w:rsid w:val="005462F2"/>
    <w:rsid w:val="0055185B"/>
    <w:rsid w:val="005524E5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E4287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0D4F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A188E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3A9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3CC1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15C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2438"/>
    <w:rsid w:val="00D130A8"/>
    <w:rsid w:val="00D13584"/>
    <w:rsid w:val="00D17013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4626"/>
    <w:rsid w:val="00E47623"/>
    <w:rsid w:val="00E54D1D"/>
    <w:rsid w:val="00E56669"/>
    <w:rsid w:val="00E6389F"/>
    <w:rsid w:val="00E65CD2"/>
    <w:rsid w:val="00E660E2"/>
    <w:rsid w:val="00E67F8F"/>
    <w:rsid w:val="00E74CC7"/>
    <w:rsid w:val="00E77603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4A26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148A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34F0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Default">
    <w:name w:val="Default"/>
    <w:rsid w:val="00ED4A26"/>
    <w:pPr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4ADDF-F3F7-40AC-9842-1E2E0B19A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0</TotalTime>
  <Pages>2</Pages>
  <Words>378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Teruel a 7 de Julio de 2004</dc:title>
  <dc:creator>.</dc:creator>
  <cp:lastModifiedBy>Cuenta Microsoft</cp:lastModifiedBy>
  <cp:revision>2</cp:revision>
  <cp:lastPrinted>2026-09-24T11:22:00Z</cp:lastPrinted>
  <dcterms:created xsi:type="dcterms:W3CDTF">2026-10-05T10:52:00Z</dcterms:created>
  <dcterms:modified xsi:type="dcterms:W3CDTF">2026-10-05T10:52:00Z</dcterms:modified>
</cp:coreProperties>
</file>